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667" w:rsidRDefault="003F566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144.55pt;margin-top:-68pt;width:171.45pt;height:79.95pt;z-index:-251640832;visibility:visible">
            <v:imagedata r:id="rId5" o:title=""/>
          </v:shape>
        </w:pict>
      </w:r>
      <w:r>
        <w:rPr>
          <w:noProof/>
        </w:rPr>
        <w:pict>
          <v:shape id="Picture 1" o:spid="_x0000_s1027" type="#_x0000_t75" style="position:absolute;margin-left:-1in;margin-top:-1in;width:166.5pt;height:83.25pt;z-index:-251641856;visibility:visible">
            <v:imagedata r:id="rId6" o:title=""/>
          </v:shape>
        </w:pict>
      </w:r>
      <w:r>
        <w:rPr>
          <w:noProof/>
        </w:rPr>
        <w:pict>
          <v:shape id="Picture 3" o:spid="_x0000_s1028" type="#_x0000_t75" style="position:absolute;margin-left:366.95pt;margin-top:-67pt;width:149.2pt;height:79.15pt;z-index:-251639808;visibility:visible">
            <v:imagedata r:id="rId7" o:title=""/>
          </v:shape>
        </w:pict>
      </w:r>
    </w:p>
    <w:p w:rsidR="003F5667" w:rsidRPr="002E04FC" w:rsidRDefault="003F5667" w:rsidP="00E6220F">
      <w:pPr>
        <w:jc w:val="center"/>
      </w:pPr>
      <w:r w:rsidRPr="002E04FC">
        <w:t xml:space="preserve">MÄNGUREEGLITE NÄITEID  </w:t>
      </w:r>
    </w:p>
    <w:p w:rsidR="003F5667" w:rsidRDefault="003F5667"/>
    <w:p w:rsidR="003F5667" w:rsidRDefault="003F5667" w:rsidP="000C359D"/>
    <w:p w:rsidR="003F5667" w:rsidRPr="002E04FC" w:rsidRDefault="003F5667" w:rsidP="000C359D">
      <w:r w:rsidRPr="002E04FC">
        <w:t xml:space="preserve">LEIA PAARILINE </w:t>
      </w:r>
    </w:p>
    <w:p w:rsidR="003F5667" w:rsidRPr="002E04FC" w:rsidRDefault="003F5667" w:rsidP="000C359D">
      <w:r w:rsidRPr="002E04FC">
        <w:t xml:space="preserve">1. Mängija ütleb </w:t>
      </w:r>
      <w:r>
        <w:t>toiduaine nimetuse</w:t>
      </w:r>
      <w:r w:rsidRPr="002E04FC">
        <w:t xml:space="preserve"> ja asetab Bee-Boti </w:t>
      </w:r>
      <w:r>
        <w:t>toiduaine</w:t>
      </w:r>
      <w:r w:rsidRPr="002E04FC">
        <w:t xml:space="preserve"> pildile.  </w:t>
      </w:r>
    </w:p>
    <w:p w:rsidR="003F5667" w:rsidRPr="002E04FC" w:rsidRDefault="003F5667" w:rsidP="000C359D">
      <w:r w:rsidRPr="002E04FC">
        <w:t xml:space="preserve">2. Mängija otsib </w:t>
      </w:r>
      <w:r>
        <w:t>toiduainele paarilise</w:t>
      </w:r>
      <w:r w:rsidRPr="002E04FC">
        <w:t xml:space="preserve"> ja programmeerib Bee-Boti sellele liikuma. </w:t>
      </w:r>
    </w:p>
    <w:p w:rsidR="003F5667" w:rsidRDefault="003F5667" w:rsidP="000C359D">
      <w:r w:rsidRPr="002E04FC">
        <w:t xml:space="preserve">3. Mängukord läheb järgmisele mängijale. </w:t>
      </w:r>
    </w:p>
    <w:p w:rsidR="003F5667" w:rsidRDefault="003F5667" w:rsidP="000C359D">
      <w:r>
        <w:t>Paarilist võib leida võttes arvesse näiteks toiduainete hulka pildil, toiduainete värvi, toiduainete kasulikkust või kahjulikkust tervisele, toiduainete gruppe (piimatooted – hapukoor ja vahukoor; lihatooted – viiner ja vorst; puuviljad – pirn ja murel).</w:t>
      </w:r>
    </w:p>
    <w:p w:rsidR="003F5667" w:rsidRDefault="003F5667" w:rsidP="000C359D"/>
    <w:p w:rsidR="003F5667" w:rsidRDefault="003F5667" w:rsidP="000C359D">
      <w:r>
        <w:t>LEIA TOIDUAINE, MIS ALGAB ... HÄÄLIKUGA</w:t>
      </w:r>
    </w:p>
    <w:p w:rsidR="003F5667" w:rsidRDefault="003F5667" w:rsidP="000C359D">
      <w:r>
        <w:t>1. Mängija asetab Bee-Boti ostukäru pildi peale.</w:t>
      </w:r>
    </w:p>
    <w:p w:rsidR="003F5667" w:rsidRDefault="003F5667" w:rsidP="000C359D">
      <w:r>
        <w:t xml:space="preserve">2. Mängujuht ütleb toiduaine nimetuse esimese hääliku ja mängija programmeerib Bee-Boti liikuma sellele toiduainele. </w:t>
      </w:r>
    </w:p>
    <w:p w:rsidR="003F5667" w:rsidRDefault="003F5667" w:rsidP="006D61AD">
      <w:r w:rsidRPr="002E04FC">
        <w:t xml:space="preserve">3. Mängukord läheb järgmisele mängijale. </w:t>
      </w:r>
    </w:p>
    <w:p w:rsidR="003F5667" w:rsidRDefault="003F5667" w:rsidP="000C359D"/>
    <w:p w:rsidR="003F5667" w:rsidRDefault="003F5667" w:rsidP="000C359D">
      <w:r>
        <w:t>POENIMEKIRI</w:t>
      </w:r>
    </w:p>
    <w:p w:rsidR="003F5667" w:rsidRDefault="003F5667" w:rsidP="000C359D">
      <w:r>
        <w:t xml:space="preserve">1. Mängija saab mängujuhilt kindla summa raha või mõned muud ühikud (pudeli korgid, kivid, kastanimunad, pusle tükid, lego klotsid vms) ning toiduainete hinnakirja. </w:t>
      </w:r>
    </w:p>
    <w:p w:rsidR="003F5667" w:rsidRDefault="003F5667" w:rsidP="000C359D">
      <w:r>
        <w:t>2. Mängija koostab nimekirja toiduainetest, mida ta soovib ja saab poest osta.</w:t>
      </w:r>
    </w:p>
    <w:p w:rsidR="003F5667" w:rsidRDefault="003F5667" w:rsidP="000C359D">
      <w:r>
        <w:t xml:space="preserve">3. Mängija </w:t>
      </w:r>
      <w:r w:rsidRPr="002E04FC">
        <w:t xml:space="preserve">asetab Bee-Boti </w:t>
      </w:r>
      <w:r>
        <w:t>ostukäru</w:t>
      </w:r>
      <w:r w:rsidRPr="002E04FC">
        <w:t xml:space="preserve"> pildile</w:t>
      </w:r>
      <w:r>
        <w:t xml:space="preserve"> ja programmeerib Bee-Boti teekonna võttes arvesse kõiki nimekirjas olevaid toiduaineid. Kui mängija programmeerib Bee-Boti õigesti, maksab ta raha ja saab toiduainete kaardid endale. </w:t>
      </w:r>
    </w:p>
    <w:p w:rsidR="003F5667" w:rsidRDefault="003F5667" w:rsidP="00540A7D">
      <w:r>
        <w:t>4</w:t>
      </w:r>
      <w:r w:rsidRPr="002E04FC">
        <w:t xml:space="preserve">. Mängukord läheb järgmisele mängijale. </w:t>
      </w:r>
      <w:r>
        <w:t xml:space="preserve"> </w:t>
      </w:r>
    </w:p>
    <w:p w:rsidR="003F5667" w:rsidRDefault="003F5667" w:rsidP="00540A7D"/>
    <w:p w:rsidR="003F5667" w:rsidRDefault="003F5667" w:rsidP="00540A7D">
      <w:r>
        <w:t>EMA/ISA, MIS SA POEST TÕID?</w:t>
      </w:r>
    </w:p>
    <w:p w:rsidR="003F5667" w:rsidRDefault="003F5667" w:rsidP="00540A7D">
      <w:r>
        <w:t xml:space="preserve">1. Kõigil mängijatel (v.a ostjal) on silmad kinni (võib keerata ka mängumatile selja). </w:t>
      </w:r>
    </w:p>
    <w:p w:rsidR="003F5667" w:rsidRDefault="003F5667" w:rsidP="00540A7D">
      <w:r>
        <w:t xml:space="preserve">2. Üks mängija ehk ostja läheb poodi. Valib välja ühe toiduaine ja programmeerib Bee-Boti roboti sellele liikuma. </w:t>
      </w:r>
    </w:p>
    <w:p w:rsidR="003F5667" w:rsidRDefault="003F5667" w:rsidP="00540A7D">
      <w:r>
        <w:t xml:space="preserve">3. Seejärel kirjeldab ostja toiduainet teistele mängijatele. Mängijatel tuleb ära arvata, millise toiduainega on tegemist. Mängukord läheb sellele mängijale, kes kõige kiiremini kirjeldatud toiduaine ära arvab. </w:t>
      </w:r>
    </w:p>
    <w:p w:rsidR="003F5667" w:rsidRDefault="003F5667" w:rsidP="000C359D"/>
    <w:p w:rsidR="003F5667" w:rsidRPr="002E04FC" w:rsidRDefault="003F5667" w:rsidP="002D6FC8">
      <w:r w:rsidRPr="002E04FC">
        <w:t>Mänge saab täiendada erinevate ülesannetega. Näiteks võib mängija:</w:t>
      </w:r>
    </w:p>
    <w:p w:rsidR="003F5667" w:rsidRPr="002E04FC" w:rsidRDefault="003F5667" w:rsidP="002D6FC8">
      <w:pPr>
        <w:numPr>
          <w:ilvl w:val="0"/>
          <w:numId w:val="1"/>
        </w:numPr>
      </w:pPr>
      <w:r w:rsidRPr="002E04FC">
        <w:t>loendada/liita kokku või lahutada piltidel olevaid objekte;</w:t>
      </w:r>
    </w:p>
    <w:p w:rsidR="003F5667" w:rsidRDefault="003F5667" w:rsidP="002D6FC8">
      <w:pPr>
        <w:numPr>
          <w:ilvl w:val="0"/>
          <w:numId w:val="1"/>
        </w:numPr>
      </w:pPr>
      <w:r w:rsidRPr="002E04FC">
        <w:t>nimetada/lugeda/kirjutada, millisele pildile ta sattus;</w:t>
      </w:r>
    </w:p>
    <w:p w:rsidR="003F5667" w:rsidRDefault="003F5667" w:rsidP="002D6FC8">
      <w:pPr>
        <w:numPr>
          <w:ilvl w:val="0"/>
          <w:numId w:val="1"/>
        </w:numPr>
      </w:pPr>
      <w:r w:rsidRPr="002E04FC">
        <w:t xml:space="preserve">otsustada, kas R häälik asub sõna alguses, keskel, lõpus või </w:t>
      </w:r>
      <w:r>
        <w:t xml:space="preserve">esineb sõnas mitmes kohas; </w:t>
      </w:r>
    </w:p>
    <w:p w:rsidR="003F5667" w:rsidRDefault="003F5667" w:rsidP="002D6FC8">
      <w:pPr>
        <w:numPr>
          <w:ilvl w:val="0"/>
          <w:numId w:val="1"/>
        </w:numPr>
      </w:pPr>
      <w:r>
        <w:t xml:space="preserve">kasutada mängumatil edasi liikumiseks täringu abi; </w:t>
      </w:r>
    </w:p>
    <w:p w:rsidR="003F5667" w:rsidRDefault="003F5667" w:rsidP="002D6FC8">
      <w:pPr>
        <w:numPr>
          <w:ilvl w:val="0"/>
          <w:numId w:val="1"/>
        </w:numPr>
      </w:pPr>
      <w:r>
        <w:t>lisada, millist toitu saab pildil olevast toiduainest valmistada;</w:t>
      </w:r>
    </w:p>
    <w:p w:rsidR="003F5667" w:rsidRDefault="003F5667" w:rsidP="004F53C9">
      <w:pPr>
        <w:numPr>
          <w:ilvl w:val="0"/>
          <w:numId w:val="1"/>
        </w:numPr>
      </w:pPr>
      <w:r>
        <w:t>mõelda toiduainetele juurde hinnad ja kogused (tk, l, kg, g).</w:t>
      </w:r>
    </w:p>
    <w:p w:rsidR="003F5667" w:rsidRPr="002E04FC" w:rsidRDefault="003F5667" w:rsidP="00801BF6"/>
    <w:p w:rsidR="003F5667" w:rsidRDefault="003F5667" w:rsidP="00DF311C">
      <w:r>
        <w:t xml:space="preserve">Lisapildid: </w:t>
      </w:r>
    </w:p>
    <w:p w:rsidR="003F5667" w:rsidRDefault="003F5667" w:rsidP="00DF311C">
      <w:r w:rsidRPr="00CA55B6">
        <w:rPr>
          <w:i/>
        </w:rPr>
        <w:t>Ostukäru</w:t>
      </w:r>
      <w:r>
        <w:t xml:space="preserve"> - </w:t>
      </w:r>
      <w:r w:rsidRPr="002E04FC">
        <w:t>teekonna alguse ja/või lõpu tähistamiseks</w:t>
      </w:r>
    </w:p>
    <w:p w:rsidR="003F5667" w:rsidRPr="002E04FC" w:rsidRDefault="003F5667" w:rsidP="00DF311C">
      <w:r w:rsidRPr="00CA55B6">
        <w:rPr>
          <w:i/>
        </w:rPr>
        <w:t xml:space="preserve">Küsimus </w:t>
      </w:r>
      <w:r>
        <w:t xml:space="preserve">- </w:t>
      </w:r>
      <w:r w:rsidRPr="002E04FC">
        <w:t>täiendavate küsimuste esitamiseks</w:t>
      </w:r>
      <w:r>
        <w:t xml:space="preserve">. </w:t>
      </w:r>
      <w:r w:rsidRPr="002E04FC">
        <w:t xml:space="preserve">Näiteks </w:t>
      </w:r>
      <w:r>
        <w:t>küsimuse kaardile</w:t>
      </w:r>
      <w:r w:rsidRPr="002E04FC">
        <w:t xml:space="preserve"> sattudes </w:t>
      </w:r>
      <w:r>
        <w:t xml:space="preserve">võib laps mõelda välja ise mõne toiduaine nimetuse, mis algab R tähega, nimetada oma lemmik toiduaine või mõne konkreetset värvi toiduaine. </w:t>
      </w:r>
      <w:r w:rsidRPr="002E04FC">
        <w:t xml:space="preserve">Küsimuse asemel võib olla ka </w:t>
      </w:r>
      <w:r>
        <w:t xml:space="preserve">matemaatiline </w:t>
      </w:r>
      <w:r w:rsidRPr="002E04FC">
        <w:t>tehe.</w:t>
      </w:r>
      <w:r>
        <w:rPr>
          <w:rFonts w:ascii="Arial" w:hAnsi="Arial" w:cs="Arial"/>
        </w:rPr>
        <w:t xml:space="preserve"> </w:t>
      </w:r>
      <w:r>
        <w:t xml:space="preserve"> </w:t>
      </w:r>
      <w:r w:rsidRPr="002E04FC">
        <w:t xml:space="preserve"> </w:t>
      </w:r>
    </w:p>
    <w:p w:rsidR="003F5667" w:rsidRDefault="003F5667">
      <w:r>
        <w:br w:type="page"/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5.15pt;margin-top:706.45pt;width:5in;height:36pt;z-index:25168998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VAHUKOOR "/>
          </v:shape>
        </w:pict>
      </w:r>
      <w:r>
        <w:rPr>
          <w:noProof/>
        </w:rPr>
        <w:pict>
          <v:shape id="_x0000_s1030" type="#_x0000_t136" style="position:absolute;margin-left:45.15pt;margin-top:283.45pt;width:5in;height:36pt;z-index:25168896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HAPUKOOR "/>
          </v:shape>
        </w:pict>
      </w:r>
      <w:r>
        <w:rPr>
          <w:noProof/>
        </w:rPr>
        <w:pict>
          <v:rect id="Rectangle 129" o:spid="_x0000_s1031" style="position:absolute;margin-left:18pt;margin-top:351pt;width:419.55pt;height:4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" filled="f"/>
        </w:pict>
      </w:r>
      <w:r>
        <w:rPr>
          <w:noProof/>
        </w:rPr>
        <w:pict>
          <v:rect id="Rectangle 128" o:spid="_x0000_s1032" style="position:absolute;margin-left:18pt;margin-top:-1in;width:419.55pt;height:4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" filled="f"/>
        </w:pict>
      </w:r>
      <w:r>
        <w:rPr>
          <w:noProof/>
        </w:rPr>
        <w:pict>
          <v:shape id="Pilt 135" o:spid="_x0000_s1033" type="#_x0000_t75" alt="1" style="position:absolute;margin-left:99.15pt;margin-top:409.45pt;width:251.65pt;height:251.65pt;z-index:251643904;visibility:visible">
            <v:imagedata r:id="rId8" o:title=""/>
          </v:shape>
        </w:pict>
      </w:r>
      <w:r>
        <w:rPr>
          <w:noProof/>
        </w:rPr>
        <w:pict>
          <v:rect id="Rectangle 134" o:spid="_x0000_s1034" style="position:absolute;margin-left:85.7pt;margin-top:396pt;width:283.45pt;height:283.4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" strokecolor="#9c0" strokeweight="1.5pt">
            <v:stroke dashstyle="longDashDot"/>
          </v:rect>
        </w:pict>
      </w:r>
      <w:r>
        <w:rPr>
          <w:noProof/>
        </w:rPr>
        <w:pict>
          <v:shape id="Pilt 133" o:spid="_x0000_s1035" type="#_x0000_t75" alt="1" style="position:absolute;margin-left:108.15pt;margin-top:-13.55pt;width:250.45pt;height:250.45pt;z-index:251641856;visibility:visible">
            <v:imagedata r:id="rId9" o:title=""/>
          </v:shape>
        </w:pict>
      </w:r>
      <w:r>
        <w:rPr>
          <w:noProof/>
        </w:rPr>
        <w:pict>
          <v:rect id="Rectangle 132" o:spid="_x0000_s1036" style="position:absolute;margin-left:85.7pt;margin-top:-27pt;width:283.45pt;height:283.4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37" type="#_x0000_t136" style="position:absolute;margin-left:45pt;margin-top:711pt;width:5in;height:36pt;z-index:25169203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 RIIS       "/>
          </v:shape>
        </w:pict>
      </w:r>
      <w:r>
        <w:rPr>
          <w:noProof/>
        </w:rPr>
        <w:pict>
          <v:shape id="_x0000_s1038" type="#_x0000_t136" style="position:absolute;margin-left:45pt;margin-top:4in;width:5in;height:36pt;z-index:25169100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MAKARON  "/>
          </v:shape>
        </w:pict>
      </w:r>
      <w:r>
        <w:rPr>
          <w:noProof/>
        </w:rPr>
        <w:pict>
          <v:shape id="Pilt 137" o:spid="_x0000_s1039" type="#_x0000_t75" alt="1" style="position:absolute;margin-left:1in;margin-top:383.85pt;width:309.8pt;height:309.15pt;z-index:-251670528;visibility:visible">
            <v:imagedata r:id="rId10" o:title=""/>
          </v:shape>
        </w:pict>
      </w:r>
      <w:r>
        <w:rPr>
          <w:noProof/>
        </w:rPr>
        <w:pict>
          <v:shape id="Pilt 136" o:spid="_x0000_s1040" type="#_x0000_t75" alt="1" style="position:absolute;margin-left:95.2pt;margin-top:-18pt;width:264.8pt;height:264.8pt;z-index:251644928;visibility:visible">
            <v:imagedata r:id="rId11" o:title=""/>
          </v:shape>
        </w:pict>
      </w:r>
      <w:r>
        <w:rPr>
          <w:noProof/>
        </w:rPr>
        <w:pict>
          <v:rect id="Rectangle 121" o:spid="_x0000_s1041" style="position:absolute;margin-left:18pt;margin-top:351pt;width:419.55pt;height:4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" filled="f"/>
        </w:pict>
      </w:r>
      <w:r>
        <w:rPr>
          <w:noProof/>
        </w:rPr>
        <w:pict>
          <v:rect id="Rectangle 120" o:spid="_x0000_s1042" style="position:absolute;margin-left:18pt;margin-top:-1in;width:419.55pt;height:4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DVM/j/dwIAAAAF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126" o:spid="_x0000_s1043" style="position:absolute;margin-left:85.7pt;margin-top:396pt;width:283.45pt;height:283.4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" filled="f" strokecolor="#9c0" strokeweight="1.5pt">
            <v:stroke dashstyle="longDashDot"/>
          </v:rect>
        </w:pict>
      </w:r>
      <w:r>
        <w:rPr>
          <w:noProof/>
        </w:rPr>
        <w:pict>
          <v:rect id="Rectangle 124" o:spid="_x0000_s1044" style="position:absolute;margin-left:85.7pt;margin-top:-27pt;width:283.45pt;height:283.4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45" type="#_x0000_t136" style="position:absolute;margin-left:45pt;margin-top:711pt;width:5in;height:36pt;z-index:25169408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TORT      "/>
          </v:shape>
        </w:pict>
      </w:r>
      <w:r>
        <w:rPr>
          <w:noProof/>
        </w:rPr>
        <w:pict>
          <v:shape id="_x0000_s1046" type="#_x0000_t136" style="position:absolute;margin-left:45pt;margin-top:4in;width:5in;height:36pt;z-index:25169305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KRINGEL   "/>
          </v:shape>
        </w:pict>
      </w:r>
      <w:r>
        <w:rPr>
          <w:noProof/>
        </w:rPr>
        <w:pict>
          <v:shape id="Pilt 139" o:spid="_x0000_s1047" type="#_x0000_t75" alt="1" style="position:absolute;margin-left:123.9pt;margin-top:396pt;width:191.1pt;height:4in;z-index:251648000;visibility:visible">
            <v:imagedata r:id="rId12" o:title=""/>
          </v:shape>
        </w:pict>
      </w:r>
      <w:r>
        <w:rPr>
          <w:noProof/>
        </w:rPr>
        <w:pict>
          <v:rect id="Rectangle 142" o:spid="_x0000_s1048" style="position:absolute;margin-left:85.55pt;margin-top:396pt;width:283.45pt;height:283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" filled="f" strokecolor="#9c0" strokeweight="1.5pt">
            <v:stroke dashstyle="longDashDot"/>
          </v:rect>
        </w:pict>
      </w:r>
      <w:r>
        <w:rPr>
          <w:noProof/>
        </w:rPr>
        <w:pict>
          <v:shape id="Pilt 138" o:spid="_x0000_s1049" type="#_x0000_t75" alt="1" style="position:absolute;margin-left:81pt;margin-top:-18pt;width:290.85pt;height:290.25pt;z-index:251646976;visibility:visible">
            <v:imagedata r:id="rId13" o:title=""/>
          </v:shape>
        </w:pict>
      </w:r>
      <w:r>
        <w:rPr>
          <w:noProof/>
        </w:rPr>
        <w:pict>
          <v:rect id="Rectangle 141" o:spid="_x0000_s1050" style="position:absolute;margin-left:85.55pt;margin-top:-27pt;width:283.45pt;height:283.4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" filled="f" strokecolor="#9c0" strokeweight="1.5pt">
            <v:stroke dashstyle="longDashDot"/>
          </v:rect>
        </w:pict>
      </w:r>
      <w:r>
        <w:rPr>
          <w:noProof/>
        </w:rPr>
        <w:pict>
          <v:rect id="Rectangle 113" o:spid="_x0000_s1051" style="position:absolute;margin-left:18pt;margin-top:351pt;width:419.55pt;height:4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" filled="f"/>
        </w:pict>
      </w:r>
      <w:r>
        <w:rPr>
          <w:noProof/>
        </w:rPr>
        <w:pict>
          <v:rect id="Rectangle 112" o:spid="_x0000_s1052" style="position:absolute;margin-left:18pt;margin-top:-1in;width:419.55pt;height:4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" filled="f"/>
        </w:pict>
      </w:r>
      <w:r>
        <w:rPr>
          <w:noProof/>
        </w:rPr>
        <w:pict>
          <v:rect id="Rectangle 118" o:spid="_x0000_s1053" style="position:absolute;margin-left:85.7pt;margin-top:396pt;width:283.45pt;height:283.4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" strokecolor="#9c0" strokeweight="1.5pt">
            <v:stroke dashstyle="longDashDot"/>
          </v:rect>
        </w:pict>
      </w:r>
      <w:r>
        <w:rPr>
          <w:noProof/>
        </w:rPr>
        <w:pict>
          <v:rect id="Rectangle 116" o:spid="_x0000_s1054" style="position:absolute;margin-left:85.7pt;margin-top:-27pt;width:283.45pt;height:283.4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" filled="f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55" type="#_x0000_t136" style="position:absolute;margin-left:45pt;margin-top:711pt;width:5in;height:36pt;z-index:25169612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VORST     "/>
          </v:shape>
        </w:pict>
      </w:r>
      <w:r>
        <w:rPr>
          <w:noProof/>
        </w:rPr>
        <w:pict>
          <v:shape id="_x0000_s1056" type="#_x0000_t136" style="position:absolute;margin-left:45pt;margin-top:4in;width:5in;height:36pt;z-index:25169510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VIINER     "/>
          </v:shape>
        </w:pict>
      </w:r>
      <w:r>
        <w:rPr>
          <w:noProof/>
        </w:rPr>
        <w:pict>
          <v:shape id="Pilt 144" o:spid="_x0000_s1057" type="#_x0000_t75" alt="1" style="position:absolute;margin-left:90pt;margin-top:405pt;width:270pt;height:270pt;z-index:251652096;visibility:visible">
            <v:imagedata r:id="rId14" o:title=""/>
          </v:shape>
        </w:pict>
      </w:r>
      <w:r>
        <w:rPr>
          <w:noProof/>
        </w:rPr>
        <w:pict>
          <v:shape id="Pilt 143" o:spid="_x0000_s1058" type="#_x0000_t75" alt="1" style="position:absolute;margin-left:99pt;margin-top:-12.8pt;width:255.8pt;height:255.8pt;z-index:251651072;visibility:visible">
            <v:imagedata r:id="rId15" o:title=""/>
          </v:shape>
        </w:pict>
      </w:r>
      <w:r>
        <w:rPr>
          <w:noProof/>
        </w:rPr>
        <w:pict>
          <v:rect id="Rectangle 105" o:spid="_x0000_s1059" style="position:absolute;margin-left:18pt;margin-top:351pt;width:419.55pt;height:4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" filled="f"/>
        </w:pict>
      </w:r>
      <w:r>
        <w:rPr>
          <w:noProof/>
        </w:rPr>
        <w:pict>
          <v:rect id="Rectangle 104" o:spid="_x0000_s1060" style="position:absolute;margin-left:18pt;margin-top:-1in;width:419.55pt;height:419.5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" filled="f"/>
        </w:pict>
      </w:r>
      <w:r>
        <w:rPr>
          <w:noProof/>
        </w:rPr>
        <w:pict>
          <v:rect id="Rectangle 110" o:spid="_x0000_s1061" style="position:absolute;margin-left:85.7pt;margin-top:396pt;width:283.45pt;height:283.4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" strokecolor="#9c0" strokeweight="1.5pt">
            <v:stroke dashstyle="longDashDot"/>
          </v:rect>
        </w:pict>
      </w:r>
      <w:r>
        <w:rPr>
          <w:noProof/>
        </w:rPr>
        <w:pict>
          <v:rect id="Rectangle 108" o:spid="_x0000_s1062" style="position:absolute;margin-left:85.7pt;margin-top:-27pt;width:283.45pt;height:283.4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63" type="#_x0000_t136" style="position:absolute;margin-left:53.7pt;margin-top:279pt;width:5in;height:41.1pt;z-index:25169715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KRÕPS      "/>
          </v:shape>
        </w:pict>
      </w:r>
      <w:r>
        <w:rPr>
          <w:noProof/>
        </w:rPr>
        <w:pict>
          <v:shape id="_x0000_s1064" type="#_x0000_t136" style="position:absolute;margin-left:45pt;margin-top:706.45pt;width:5in;height:36pt;z-index:25169817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PIRUKAS   "/>
          </v:shape>
        </w:pict>
      </w:r>
      <w:r>
        <w:rPr>
          <w:noProof/>
        </w:rPr>
        <w:pict>
          <v:shape id="Pilt 147" o:spid="_x0000_s1065" type="#_x0000_t75" alt="2" style="position:absolute;margin-left:90pt;margin-top:405pt;width:270pt;height:270pt;z-index:251654144;visibility:visible">
            <v:imagedata r:id="rId16" o:title=""/>
          </v:shape>
        </w:pict>
      </w:r>
      <w:r>
        <w:rPr>
          <w:noProof/>
        </w:rPr>
        <w:pict>
          <v:shape id="Pilt 146" o:spid="_x0000_s1066" type="#_x0000_t75" alt="2" style="position:absolute;margin-left:95.2pt;margin-top:-9pt;width:264.8pt;height:263.7pt;z-index:251653120;visibility:visible">
            <v:imagedata r:id="rId17" o:title=""/>
          </v:shape>
        </w:pict>
      </w:r>
      <w:r>
        <w:rPr>
          <w:noProof/>
        </w:rPr>
        <w:pict>
          <v:rect id="Rectangle 97" o:spid="_x0000_s1067" style="position:absolute;margin-left:18pt;margin-top:351pt;width:419.55pt;height:4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" filled="f"/>
        </w:pict>
      </w:r>
      <w:r>
        <w:rPr>
          <w:noProof/>
        </w:rPr>
        <w:pict>
          <v:rect id="Rectangle 96" o:spid="_x0000_s1068" style="position:absolute;margin-left:18pt;margin-top:-1in;width:419.55pt;height:4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B0ludpdwIAAP8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102" o:spid="_x0000_s1069" style="position:absolute;margin-left:85.7pt;margin-top:396pt;width:283.45pt;height:283.4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" strokecolor="#9c0" strokeweight="1.5pt">
            <v:stroke dashstyle="longDashDot"/>
          </v:rect>
        </w:pict>
      </w:r>
      <w:r>
        <w:rPr>
          <w:noProof/>
        </w:rPr>
        <w:pict>
          <v:rect id="Rectangle 100" o:spid="_x0000_s1070" style="position:absolute;margin-left:85.7pt;margin-top:-27pt;width:283.45pt;height:283.4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71" type="#_x0000_t136" style="position:absolute;margin-left:54pt;margin-top:4in;width:5in;height:36pt;z-index:25169920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JOGURT     "/>
          </v:shape>
        </w:pict>
      </w:r>
      <w:r>
        <w:rPr>
          <w:noProof/>
        </w:rPr>
        <w:pict>
          <v:shape id="_x0000_s1072" type="#_x0000_t136" style="position:absolute;margin-left:45.15pt;margin-top:711pt;width:5in;height:36pt;z-index:25170022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PAPRIKA   "/>
          </v:shape>
        </w:pict>
      </w:r>
      <w:r>
        <w:rPr>
          <w:noProof/>
        </w:rPr>
        <w:pict>
          <v:shape id="Pilt 151" o:spid="_x0000_s1073" type="#_x0000_t75" alt="3" style="position:absolute;margin-left:90pt;margin-top:405pt;width:268.85pt;height:270pt;z-index:251657216;visibility:visible">
            <v:imagedata r:id="rId18" o:title=""/>
          </v:shape>
        </w:pict>
      </w:r>
      <w:r>
        <w:rPr>
          <w:noProof/>
        </w:rPr>
        <w:pict>
          <v:rect id="Rectangle 150" o:spid="_x0000_s1074" style="position:absolute;margin-left:85.55pt;margin-top:-27pt;width:283.45pt;height:283.4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" filled="f" strokecolor="#9c0" strokeweight="1.5pt">
            <v:stroke dashstyle="longDashDot"/>
          </v:rect>
        </w:pict>
      </w:r>
      <w:r>
        <w:rPr>
          <w:noProof/>
        </w:rPr>
        <w:pict>
          <v:shape id="Pilt 148" o:spid="_x0000_s1075" type="#_x0000_t75" alt="3" style="position:absolute;margin-left:90pt;margin-top:-27pt;width:273.8pt;height:273.8pt;z-index:251655168;visibility:visible">
            <v:imagedata r:id="rId19" o:title=""/>
          </v:shape>
        </w:pict>
      </w:r>
      <w:r>
        <w:rPr>
          <w:noProof/>
        </w:rPr>
        <w:pict>
          <v:rect id="Rectangle 89" o:spid="_x0000_s1076" style="position:absolute;margin-left:18pt;margin-top:351pt;width:419.55pt;height:4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BWDQjg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88" o:spid="_x0000_s1077" style="position:absolute;margin-left:18pt;margin-top:-1in;width:419.55pt;height:419.5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DtjwM9dwIAAP4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94" o:spid="_x0000_s1078" style="position:absolute;margin-left:85.7pt;margin-top:396pt;width:283.45pt;height:283.4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" strokecolor="#9c0" strokeweight="1.5pt">
            <v:stroke dashstyle="longDashDot"/>
          </v:rect>
        </w:pict>
      </w:r>
      <w:r>
        <w:rPr>
          <w:noProof/>
        </w:rPr>
        <w:pict>
          <v:rect id="Rectangle 92" o:spid="_x0000_s1079" style="position:absolute;margin-left:85.7pt;margin-top:-27pt;width:283.45pt;height:283.4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80" type="#_x0000_t136" style="position:absolute;margin-left:45pt;margin-top:711pt;width:5in;height:36pt;z-index:25170227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KURK      "/>
          </v:shape>
        </w:pict>
      </w:r>
      <w:r>
        <w:rPr>
          <w:noProof/>
        </w:rPr>
        <w:pict>
          <v:shape id="_x0000_s1081" type="#_x0000_t136" style="position:absolute;margin-left:45pt;margin-top:4in;width:5in;height:36pt;z-index:25170124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 PIRN       "/>
          </v:shape>
        </w:pict>
      </w:r>
      <w:r>
        <w:rPr>
          <w:noProof/>
        </w:rPr>
        <w:pict>
          <v:shape id="Pilt 153" o:spid="_x0000_s1082" type="#_x0000_t75" alt="5" style="position:absolute;margin-left:90.05pt;margin-top:405pt;width:269.35pt;height:270pt;z-index:251659264;visibility:visible">
            <v:imagedata r:id="rId20" o:title=""/>
          </v:shape>
        </w:pict>
      </w:r>
      <w:r>
        <w:rPr>
          <w:noProof/>
        </w:rPr>
        <w:pict>
          <v:shape id="Pilt 152" o:spid="_x0000_s1083" type="#_x0000_t75" alt="4" style="position:absolute;margin-left:90pt;margin-top:-18pt;width:270pt;height:269.45pt;z-index:251658240;visibility:visible">
            <v:imagedata r:id="rId21" o:title=""/>
          </v:shape>
        </w:pict>
      </w:r>
      <w:r>
        <w:rPr>
          <w:noProof/>
        </w:rPr>
        <w:pict>
          <v:rect id="Rectangle 81" o:spid="_x0000_s1084" style="position:absolute;margin-left:18pt;margin-top:351pt;width:419.55pt;height:419.5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BR/+mE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80" o:spid="_x0000_s1085" style="position:absolute;margin-left:18pt;margin-top:-1in;width:419.55pt;height:419.5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" filled="f"/>
        </w:pict>
      </w:r>
      <w:r>
        <w:rPr>
          <w:noProof/>
        </w:rPr>
        <w:pict>
          <v:rect id="Rectangle 86" o:spid="_x0000_s1086" style="position:absolute;margin-left:85.7pt;margin-top:396pt;width:283.45pt;height:283.4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" strokecolor="#9c0" strokeweight="1.5pt">
            <v:stroke dashstyle="longDashDot"/>
          </v:rect>
        </w:pict>
      </w:r>
      <w:r>
        <w:rPr>
          <w:noProof/>
        </w:rPr>
        <w:pict>
          <v:rect id="Rectangle 84" o:spid="_x0000_s1087" style="position:absolute;margin-left:85.7pt;margin-top:-27pt;width:283.45pt;height:283.4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88" type="#_x0000_t136" style="position:absolute;margin-left:45pt;margin-top:711pt;width:5in;height:36pt;z-index:25170432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KARTUL    "/>
          </v:shape>
        </w:pict>
      </w:r>
      <w:r>
        <w:rPr>
          <w:noProof/>
        </w:rPr>
        <w:pict>
          <v:shape id="_x0000_s1089" type="#_x0000_t136" style="position:absolute;margin-left:45pt;margin-top:4in;width:5in;height:36pt;z-index:25170329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SIDRUN    "/>
          </v:shape>
        </w:pict>
      </w:r>
      <w:r>
        <w:rPr>
          <w:noProof/>
        </w:rPr>
        <w:pict>
          <v:shape id="Pilt 156" o:spid="_x0000_s1090" type="#_x0000_t75" alt="7" style="position:absolute;margin-left:81pt;margin-top:390.5pt;width:4in;height:4in;z-index:251662336;visibility:visible">
            <v:imagedata r:id="rId22" o:title=""/>
          </v:shape>
        </w:pict>
      </w:r>
      <w:r>
        <w:rPr>
          <w:noProof/>
        </w:rPr>
        <w:pict>
          <v:rect id="Rectangle 157" o:spid="_x0000_s1091" style="position:absolute;margin-left:85.55pt;margin-top:396pt;width:283.45pt;height:283.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" filled="f" strokecolor="#9c0" strokeweight="1.5pt">
            <v:stroke dashstyle="longDashDot"/>
          </v:rect>
        </w:pict>
      </w:r>
      <w:r>
        <w:rPr>
          <w:noProof/>
        </w:rPr>
        <w:pict>
          <v:shape id="Pilt 154" o:spid="_x0000_s1092" type="#_x0000_t75" alt="6" style="position:absolute;margin-left:90pt;margin-top:-27pt;width:279pt;height:279pt;z-index:251660288;visibility:visible">
            <v:imagedata r:id="rId23" o:title=""/>
          </v:shape>
        </w:pict>
      </w:r>
      <w:r>
        <w:rPr>
          <w:noProof/>
        </w:rPr>
        <w:pict>
          <v:rect id="Rectangle 155" o:spid="_x0000_s1093" style="position:absolute;margin-left:85.55pt;margin-top:-27pt;width:283.45pt;height:283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" filled="f" strokecolor="#9c0" strokeweight="1.5pt">
            <v:stroke dashstyle="longDashDot"/>
          </v:rect>
        </w:pict>
      </w:r>
      <w:r>
        <w:rPr>
          <w:noProof/>
        </w:rPr>
        <w:pict>
          <v:rect id="Rectangle 73" o:spid="_x0000_s1094" style="position:absolute;margin-left:18pt;margin-top:351pt;width:419.55pt;height:419.5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ACtoRz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72" o:spid="_x0000_s1095" style="position:absolute;margin-left:18pt;margin-top:-1in;width:419.55pt;height:419.55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AC+3x5dwIAAP4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78" o:spid="_x0000_s1096" style="position:absolute;margin-left:85.7pt;margin-top:396pt;width:283.45pt;height:283.4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" strokecolor="#9c0" strokeweight="1.5pt">
            <v:stroke dashstyle="longDashDot"/>
          </v:rect>
        </w:pict>
      </w:r>
      <w:r>
        <w:rPr>
          <w:noProof/>
        </w:rPr>
        <w:pict>
          <v:rect id="Rectangle 76" o:spid="_x0000_s1097" style="position:absolute;margin-left:85.7pt;margin-top:-27pt;width:283.45pt;height:283.4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098" type="#_x0000_t136" style="position:absolute;margin-left:57.15pt;margin-top:711pt;width:5in;height:36pt;z-index:251706368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   MUREL      "/>
          </v:shape>
        </w:pict>
      </w:r>
      <w:r>
        <w:rPr>
          <w:noProof/>
        </w:rPr>
        <w:pict>
          <v:shape id="_x0000_s1099" type="#_x0000_t136" style="position:absolute;margin-left:57.15pt;margin-top:4in;width:5in;height:36pt;z-index:251705344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PORGAND   "/>
          </v:shape>
        </w:pict>
      </w:r>
      <w:r>
        <w:rPr>
          <w:noProof/>
        </w:rPr>
        <w:pict>
          <v:shape id="Pilt 161" o:spid="_x0000_s1100" type="#_x0000_t75" alt="9" style="position:absolute;margin-left:1in;margin-top:396pt;width:297pt;height:297pt;z-index:251666432;visibility:visible">
            <v:imagedata r:id="rId24" o:title=""/>
          </v:shape>
        </w:pict>
      </w:r>
      <w:r>
        <w:rPr>
          <w:noProof/>
        </w:rPr>
        <w:pict>
          <v:rect id="Rectangle 162" o:spid="_x0000_s1101" style="position:absolute;margin-left:85.55pt;margin-top:396pt;width:283.45pt;height:283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" filled="f" strokecolor="#9c0" strokeweight="1.5pt">
            <v:stroke dashstyle="longDashDot"/>
          </v:rect>
        </w:pict>
      </w:r>
      <w:r>
        <w:rPr>
          <w:noProof/>
        </w:rPr>
        <w:pict>
          <v:shape id="Pilt 158" o:spid="_x0000_s1102" type="#_x0000_t75" alt="8" style="position:absolute;margin-left:81pt;margin-top:-27pt;width:4in;height:4in;z-index:251664384;visibility:visible">
            <v:imagedata r:id="rId25" o:title=""/>
          </v:shape>
        </w:pict>
      </w:r>
      <w:r>
        <w:rPr>
          <w:noProof/>
        </w:rPr>
        <w:pict>
          <v:rect id="Rectangle 160" o:spid="_x0000_s1103" style="position:absolute;margin-left:85.55pt;margin-top:-27pt;width:283.45pt;height:283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" filled="f" strokecolor="#9c0" strokeweight="1.5pt">
            <v:stroke dashstyle="longDashDot"/>
          </v:rect>
        </w:pict>
      </w:r>
      <w:r>
        <w:rPr>
          <w:noProof/>
        </w:rPr>
        <w:pict>
          <v:rect id="Rectangle 65" o:spid="_x0000_s1104" style="position:absolute;margin-left:18pt;margin-top:351pt;width:419.55pt;height:419.55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B4eQk5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64" o:spid="_x0000_s1105" style="position:absolute;margin-left:18pt;margin-top:-1in;width:419.55pt;height:419.55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" filled="f"/>
        </w:pict>
      </w:r>
      <w:r>
        <w:rPr>
          <w:noProof/>
        </w:rPr>
        <w:pict>
          <v:rect id="Rectangle 70" o:spid="_x0000_s1106" style="position:absolute;margin-left:85.7pt;margin-top:396pt;width:283.45pt;height:283.45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" strokecolor="#9c0" strokeweight="1.5pt">
            <v:stroke dashstyle="longDashDot"/>
          </v:rect>
        </w:pict>
      </w:r>
      <w:r>
        <w:rPr>
          <w:noProof/>
        </w:rPr>
        <w:pict>
          <v:rect id="Rectangle 68" o:spid="_x0000_s1107" style="position:absolute;margin-left:85.7pt;margin-top:-27pt;width:283.45pt;height:283.45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108" type="#_x0000_t136" style="position:absolute;margin-left:45pt;margin-top:711pt;width:5in;height:36pt;z-index:251708416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VAARIKAS   "/>
          </v:shape>
        </w:pict>
      </w:r>
      <w:r>
        <w:rPr>
          <w:noProof/>
        </w:rPr>
        <w:pict>
          <v:shape id="_x0000_s1109" type="#_x0000_t136" style="position:absolute;margin-left:45.15pt;margin-top:4in;width:5in;height:36pt;z-index:251707392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 VIINAMARI  "/>
          </v:shape>
        </w:pict>
      </w:r>
      <w:r>
        <w:rPr>
          <w:noProof/>
        </w:rPr>
        <w:pict>
          <v:group id="Group 192" o:spid="_x0000_s1110" style="position:absolute;margin-left:90pt;margin-top:387pt;width:270pt;height:297pt;z-index:251670528" coordorigin="3037,9337" coordsize="5580,5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7+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gD/AIKxf8osv+Cln/Zg&#10;H7ZH/rOvxGoA+/6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gD/grF/yiy/4KWf8AZgH7ZH/rOvxGoA+/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zP/AOCw/hweJP8Aglp/&#10;wUKlW8e3Oi/sQ/tZa6EjmY2t6LD4A/EG5aNlGd5/dkx9ArMQSVIagD9M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gD/grF/yiy/4KWf8AZgH7ZH/rOvxGoA+/6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/BWL/lFl/wUs/7MA/bI/8AWdfiNQB9/wB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wB/wVi/5RZf8ABSz/&#10;ALMA/bI/9Z1+I1AH3/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8Af8FYv+UWX/BSz/swD9sj/wBZ1+I1AH3/AE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H/BWL/lFl/wAF&#10;LP8AswD9sj/1nX4jUAff9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HwB/wVi/5RZf8FLP+zAP2yP/AFnX4jUAff8A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8Af8FYv+UWX/&#10;AAUs/wCzAP2yP/WdfiNQB9/0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H/BWL/lFl/wUs/7MA/bI/8AWdfiNQB9/wB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HwB/wVi/5R&#10;Zf8ABSz/ALMA/bI/9Z1+I1AH3/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8Af8FYv+UWX/BSz/swD9sj/wBZ1+I1AH3/AE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H/BWL&#10;/lFl/wAFLP8AswD9sj/1nX4jUAff9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wB/wVi/5RZf8FLP+zAP2yP/AFnX4jUAff8A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B8Af8&#10;FYv+UWX/AAUs/wCzAP2yP/WdfiNQB9/0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/BWL/lFl/wUs/7MA/bI/8AWdfiNQB9/wB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w&#10;B/wVi/5RZf8ABSz/ALMA/bI/9Z1+I1AH3/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8Af8FYv+UWX/BSz/swD9sj/wBZ1+I1AH3/AE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H/BWL/lFl/wAFLP8AswD9sj/1nX4jUAff9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wB/wVi/5RZf8FLP+zAP2yP/AFnX4jUAff8A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8Af8FYv+UWX/AAUs/wCzAP2yP/WdfiNQB9/0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/BWL/lFl/wUs/7MA/bI/8AWdfiNQB9&#10;/wB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wB/wVi/5RZf8ABSz/ALMA/bI/9Z1+I1AH3/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8Af8FYv+UWX/BSz/swD9sj/wBZ1+I1&#10;AH3/AE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/BWL/lFl/wAFLP8AswD9sj/1nX4jUAff9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wB/wVi/5RZf8FLP+zAP2yP/AFnX&#10;4jUAff8A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B8Af8FYv+UWX/AAUs/wCzAP2yP/WdfiNQB9/0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H/BWL/lFl/wUs/7MA/bI/8A&#10;WdfiNQB9/wB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wB/wVi/5RZf8ABSz/ALMA/bI/9Z1+I1AH3/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8Af8FYv+UWX/BSz/swD9sj&#10;/wBZ1+I1AH3/AE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/BWL/lFl/wAFLP8AswD9sj/1nX4jUAff9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wB/wVi/5RZf8FLP+zAP&#10;2yP/AFnX4jUAff8A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8Af8FYv+UWX/AAUs/wCzAP2yP/WdfiNQB9/0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H/BWL/lFl/wUs/7&#10;MA/bI/8AWdfiNQB9/wB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wB/wVi/5RZf8ABSz/ALMA/bI/9Z1+I1AH3/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8Af8FYv+UWX/BS&#10;z/swD9sj/wBZ1+I1AH3/AE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H/BWL/lFl/wAFLP8AswD9sj/1nX4jUAff9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wB/wVi/5RZf&#10;8FLP+zAP2yP/AFnX4jUAff8A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8Af8FYv+UWX/AAUs/wCzAP2yP/WdfiNQB9/0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/BWL/l&#10;Fl/wUs/7MA/bI/8AWdfiNQB9/wB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wB/wVi/5RZf8ABSz/ALMA/bI/9Z1+I1AH3/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8Af8FY&#10;v+UWX/BSz/swD9sj/wBZ1+I1AH3/AE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/BWL/lFl/wAFLP8AswD9sj/1nX4jUAff9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wB/&#10;wVi/5RZf8FLP+zAP2yP/AFnX4jUAff8A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">
            <v:shape id="Picture 182" o:spid="_x0000_s1111" type="#_x0000_t75" alt="12" style="position:absolute;left:3217;top:9697;width:5400;height:5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">
              <v:imagedata r:id="rId26" o:title=""/>
            </v:shape>
            <v:rect id="Rectangle 183" o:spid="_x0000_s1112" style="position:absolute;left:3037;top:9337;width:5580;height:5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" filled="f" strokecolor="white" strokeweight="3pt"/>
          </v:group>
        </w:pict>
      </w:r>
      <w:r>
        <w:rPr>
          <w:noProof/>
        </w:rPr>
        <w:pict>
          <v:rect id="Rectangle 203" o:spid="_x0000_s1113" style="position:absolute;margin-left:85.4pt;margin-top:396pt;width:283.45pt;height:283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" filled="f" strokecolor="#9c0" strokeweight="1.5pt">
            <v:stroke dashstyle="longDashDot"/>
          </v:rect>
        </w:pict>
      </w:r>
      <w:r>
        <w:rPr>
          <w:noProof/>
        </w:rPr>
        <w:pict>
          <v:rect id="Rectangle 185" o:spid="_x0000_s1114" style="position:absolute;margin-left:5in;margin-top:387pt;width:27pt;height: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JzewIAAP0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" stroked="f"/>
        </w:pict>
      </w:r>
      <w:r>
        <w:rPr>
          <w:noProof/>
        </w:rPr>
        <w:pict>
          <v:shape id="Pilt 163" o:spid="_x0000_s1115" type="#_x0000_t75" alt="10" style="position:absolute;margin-left:90pt;margin-top:-27pt;width:4in;height:4in;z-index:251668480;visibility:visible">
            <v:imagedata r:id="rId27" o:title=""/>
          </v:shape>
        </w:pict>
      </w:r>
      <w:r>
        <w:rPr>
          <w:noProof/>
        </w:rPr>
        <w:pict>
          <v:rect id="Rectangle 164" o:spid="_x0000_s1116" style="position:absolute;margin-left:85.55pt;margin-top:-27pt;width:283.45pt;height:283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" filled="f" strokecolor="#9c0" strokeweight="1.5pt">
            <v:stroke dashstyle="longDashDot"/>
          </v:rect>
        </w:pict>
      </w:r>
      <w:r>
        <w:rPr>
          <w:noProof/>
        </w:rPr>
        <w:pict>
          <v:rect id="Rectangle 57" o:spid="_x0000_s1117" style="position:absolute;margin-left:18pt;margin-top:351pt;width:419.55pt;height:419.55pt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AulKVe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56" o:spid="_x0000_s1118" style="position:absolute;margin-left:18pt;margin-top:-1in;width:419.55pt;height:419.55pt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CNjIR8dwIAAP4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60" o:spid="_x0000_s1119" style="position:absolute;margin-left:85.7pt;margin-top:-27pt;width:283.45pt;height:283.45pt;z-index: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120" type="#_x0000_t136" style="position:absolute;margin-left:36pt;margin-top:706.45pt;width:5in;height:40.25pt;z-index:251710464" fillcolor="#9cf" strokecolor="blue">
            <v:shadow type="perspective" color="#c7dfd3" opacity="52429f" origin="-.5,-.5" offset="-26pt,-36pt" matrix="1.25,,,1.25"/>
            <v:textpath style="font-family:&quot;Arial&quot;;v-text-kern:t" trim="t" fitpath="t" string=" OSTUKÄRU"/>
          </v:shape>
        </w:pict>
      </w:r>
      <w:r>
        <w:rPr>
          <w:noProof/>
        </w:rPr>
        <w:pict>
          <v:shape id="_x0000_s1121" type="#_x0000_t136" style="position:absolute;margin-left:45.15pt;margin-top:283.45pt;width:5in;height:36pt;z-index:251709440" fillcolor="#9c0" strokecolor="green">
            <v:shadow type="perspective" color="#c7dfd3" opacity="52429f" origin="-.5,-.5" offset="-26pt,-36pt" matrix="1.25,,,1.25"/>
            <v:textpath style="font-family:&quot;Arial&quot;;v-text-kern:t" trim="t" fitpath="t" string="  FRIIKARTUL "/>
          </v:shape>
        </w:pict>
      </w:r>
      <w:r>
        <w:rPr>
          <w:noProof/>
        </w:rPr>
        <w:pict>
          <v:shape id="Pilt 207" o:spid="_x0000_s1122" type="#_x0000_t75" alt="friikartulid" style="position:absolute;margin-left:89.85pt;margin-top:-22.65pt;width:279.15pt;height:279.15pt;z-index:251677696;visibility:visible">
            <v:imagedata r:id="rId28" o:title=""/>
          </v:shape>
        </w:pict>
      </w:r>
      <w:r>
        <w:rPr>
          <w:noProof/>
        </w:rPr>
        <w:pict>
          <v:shape id="Pilt 193" o:spid="_x0000_s1123" type="#_x0000_t75" alt="icon-1001596_1280" style="position:absolute;margin-left:90pt;margin-top:441pt;width:261pt;height:194.05pt;z-index:251672576;visibility:visible">
            <v:imagedata r:id="rId29" o:title=""/>
          </v:shape>
        </w:pict>
      </w:r>
      <w:r>
        <w:rPr>
          <w:noProof/>
        </w:rPr>
        <w:pict>
          <v:rect id="Rectangle 41" o:spid="_x0000_s1124" style="position:absolute;margin-left:18pt;margin-top:351pt;width:419.55pt;height:419.5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" filled="f"/>
        </w:pict>
      </w:r>
      <w:r>
        <w:rPr>
          <w:noProof/>
        </w:rPr>
        <w:pict>
          <v:rect id="Rectangle 40" o:spid="_x0000_s1125" style="position:absolute;margin-left:18pt;margin-top:-1in;width:419.55pt;height:419.5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" filled="f"/>
        </w:pict>
      </w:r>
      <w:r>
        <w:rPr>
          <w:noProof/>
        </w:rPr>
        <w:pict>
          <v:rect id="Rectangle 46" o:spid="_x0000_s1126" style="position:absolute;margin-left:85.7pt;margin-top:396pt;width:283.45pt;height:283.4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" strokecolor="blue" strokeweight="1.5pt">
            <v:stroke dashstyle="longDashDot"/>
          </v:rect>
        </w:pict>
      </w:r>
      <w:r>
        <w:rPr>
          <w:noProof/>
        </w:rPr>
        <w:pict>
          <v:rect id="Rectangle 44" o:spid="_x0000_s1127" style="position:absolute;margin-left:85.7pt;margin-top:-27pt;width:283.45pt;height:283.4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" strokecolor="#9c0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128" type="#_x0000_t136" style="position:absolute;margin-left:36pt;margin-top:706.75pt;width:5in;height:40.25pt;z-index:251712512" fillcolor="#9cf" strokecolor="blue">
            <v:shadow type="perspective" color="#c7dfd3" opacity="52429f" origin="-.5,-.5" offset="-26pt,-36pt" matrix="1.25,,,1.25"/>
            <v:textpath style="font-family:&quot;Arial&quot;;v-text-kern:t" trim="t" fitpath="t" string=" OSTUKÄRU"/>
          </v:shape>
        </w:pict>
      </w:r>
      <w:r>
        <w:rPr>
          <w:noProof/>
        </w:rPr>
        <w:pict>
          <v:shape id="_x0000_s1129" type="#_x0000_t136" style="position:absolute;margin-left:36pt;margin-top:284.05pt;width:5in;height:40.25pt;z-index:251711488" fillcolor="#9cf" strokecolor="blue">
            <v:shadow type="perspective" color="#c7dfd3" opacity="52429f" origin="-.5,-.5" offset="-26pt,-36pt" matrix="1.25,,,1.25"/>
            <v:textpath style="font-family:&quot;Arial&quot;;v-text-kern:t" trim="t" fitpath="t" string=" OSTUKÄRU"/>
          </v:shape>
        </w:pict>
      </w:r>
      <w:r>
        <w:rPr>
          <w:noProof/>
        </w:rPr>
        <w:pict>
          <v:rect id="Rectangle 209" o:spid="_x0000_s1130" style="position:absolute;margin-left:18pt;margin-top:351pt;width:419.55pt;height:419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" filled="f"/>
        </w:pict>
      </w:r>
      <w:r>
        <w:rPr>
          <w:noProof/>
        </w:rPr>
        <w:pict>
          <v:rect id="Rectangle 208" o:spid="_x0000_s1131" style="position:absolute;margin-left:18pt;margin-top:-1in;width:419.55pt;height:419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AUT1bVdwIAAP8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shape id="Pilt 215" o:spid="_x0000_s1132" type="#_x0000_t75" alt="icon-1001596_1280" style="position:absolute;margin-left:90.15pt;margin-top:441pt;width:261pt;height:194.05pt;z-index:251683840;visibility:visible">
            <v:imagedata r:id="rId29" o:title=""/>
          </v:shape>
        </w:pict>
      </w:r>
      <w:r>
        <w:rPr>
          <w:noProof/>
        </w:rPr>
        <w:pict>
          <v:rect id="Rectangle 214" o:spid="_x0000_s1133" style="position:absolute;margin-left:85.85pt;margin-top:396pt;width:283.45pt;height:283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" strokecolor="blue" strokeweight="1.5pt">
            <v:stroke dashstyle="longDashDot"/>
          </v:rect>
        </w:pict>
      </w:r>
      <w:r>
        <w:rPr>
          <w:noProof/>
        </w:rPr>
        <w:pict>
          <v:shape id="Pilt 212" o:spid="_x0000_s1134" type="#_x0000_t75" alt="icon-1001596_1280" style="position:absolute;margin-left:90.15pt;margin-top:18.3pt;width:261pt;height:194.05pt;z-index:251681792;visibility:visible">
            <v:imagedata r:id="rId29" o:title=""/>
          </v:shape>
        </w:pict>
      </w:r>
      <w:r>
        <w:rPr>
          <w:noProof/>
        </w:rPr>
        <w:pict>
          <v:rect id="Rectangle 211" o:spid="_x0000_s1135" style="position:absolute;margin-left:85.85pt;margin-top:-26.7pt;width:283.45pt;height:283.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" strokecolor="blue" strokeweight="1.5pt">
            <v:stroke dashstyle="longDashDot"/>
          </v:rect>
        </w:pict>
      </w:r>
      <w:r>
        <w:br w:type="page"/>
      </w:r>
      <w:r>
        <w:rPr>
          <w:noProof/>
        </w:rPr>
        <w:pict>
          <v:shape id="_x0000_s1136" type="#_x0000_t136" style="position:absolute;margin-left:36pt;margin-top:706.45pt;width:5in;height:40.25pt;z-index:251714560" fillcolor="#9cf" strokecolor="blue">
            <v:shadow type="perspective" color="#c7dfd3" opacity="52429f" origin="-.5,-.5" offset="-26pt,-36pt" matrix="1.25,,,1.25"/>
            <v:textpath style="font-family:&quot;Arial&quot;;v-text-kern:t" trim="t" fitpath="t" string="   KÜSIMUS  "/>
          </v:shape>
        </w:pict>
      </w:r>
      <w:r>
        <w:rPr>
          <w:noProof/>
        </w:rPr>
        <w:pict>
          <v:shape id="_x0000_s1137" type="#_x0000_t136" style="position:absolute;margin-left:36pt;margin-top:283.75pt;width:5in;height:40.25pt;z-index:251713536" fillcolor="#9cf" strokecolor="blue">
            <v:shadow type="perspective" color="#c7dfd3" opacity="52429f" origin="-.5,-.5" offset="-26pt,-36pt" matrix="1.25,,,1.25"/>
            <v:textpath style="font-family:&quot;Arial&quot;;v-text-kern:t" trim="t" fitpath="t" string="   KÜSIMUS  "/>
          </v:shape>
        </w:pict>
      </w:r>
      <w:r>
        <w:rPr>
          <w:noProof/>
        </w:rPr>
        <w:pict>
          <v:shape id="_x0000_s1138" type="#_x0000_t136" style="position:absolute;margin-left:179.85pt;margin-top:450pt;width:99pt;height:180pt;z-index:251716608" fillcolor="black">
            <v:shadow color="#868686"/>
            <v:textpath style="font-family:&quot;Times New Roman&quot;;v-text-kern:t" trim="t" fitpath="t" string="?"/>
          </v:shape>
        </w:pict>
      </w:r>
      <w:r>
        <w:rPr>
          <w:noProof/>
        </w:rPr>
        <w:pict>
          <v:shape id="_x0000_s1139" type="#_x0000_t136" style="position:absolute;margin-left:179.85pt;margin-top:27pt;width:99pt;height:180pt;z-index:251715584" fillcolor="black">
            <v:shadow color="#868686"/>
            <v:textpath style="font-family:&quot;Times New Roman&quot;;v-text-kern:t" trim="t" fitpath="t" string="?"/>
          </v:shape>
        </w:pict>
      </w:r>
      <w:r>
        <w:rPr>
          <w:noProof/>
        </w:rPr>
        <w:pict>
          <v:rect id="Rectangle 217" o:spid="_x0000_s1140" style="position:absolute;margin-left:18pt;margin-top:351pt;width:419.55pt;height:419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" filled="f"/>
        </w:pict>
      </w:r>
      <w:r>
        <w:rPr>
          <w:noProof/>
        </w:rPr>
        <w:pict>
          <v:rect id="Rectangle 216" o:spid="_x0000_s1141" style="position:absolute;margin-left:18pt;margin-top:-1in;width:419.55pt;height:419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" filled="f"/>
        </w:pict>
      </w:r>
      <w:r>
        <w:rPr>
          <w:noProof/>
        </w:rPr>
        <w:pict>
          <v:rect id="Rectangle 222" o:spid="_x0000_s1142" style="position:absolute;margin-left:85.85pt;margin-top:396pt;width:283.45pt;height:283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" strokecolor="blue" strokeweight="1.5pt">
            <v:stroke dashstyle="longDashDot"/>
          </v:rect>
        </w:pict>
      </w:r>
      <w:r>
        <w:rPr>
          <w:noProof/>
        </w:rPr>
        <w:pict>
          <v:rect id="Rectangle 219" o:spid="_x0000_s1143" style="position:absolute;margin-left:85.85pt;margin-top:-26.7pt;width:283.45pt;height:283.4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" strokecolor="blue" strokeweight="1.5pt">
            <v:stroke dashstyle="longDashDot"/>
          </v:rect>
        </w:pict>
      </w:r>
    </w:p>
    <w:sectPr w:rsidR="003F5667" w:rsidSect="00857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D0495"/>
    <w:multiLevelType w:val="hybridMultilevel"/>
    <w:tmpl w:val="ED26821A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2CB7"/>
    <w:rsid w:val="000143AF"/>
    <w:rsid w:val="00020B27"/>
    <w:rsid w:val="000275A1"/>
    <w:rsid w:val="00040DE5"/>
    <w:rsid w:val="00043E9F"/>
    <w:rsid w:val="0005413D"/>
    <w:rsid w:val="000733F9"/>
    <w:rsid w:val="00077A1E"/>
    <w:rsid w:val="0008272A"/>
    <w:rsid w:val="00084464"/>
    <w:rsid w:val="00086363"/>
    <w:rsid w:val="000A50D0"/>
    <w:rsid w:val="000B0608"/>
    <w:rsid w:val="000B635C"/>
    <w:rsid w:val="000C359D"/>
    <w:rsid w:val="000D1787"/>
    <w:rsid w:val="000D466B"/>
    <w:rsid w:val="000D4F43"/>
    <w:rsid w:val="000E451A"/>
    <w:rsid w:val="000F6384"/>
    <w:rsid w:val="00106531"/>
    <w:rsid w:val="0012291D"/>
    <w:rsid w:val="00142E6E"/>
    <w:rsid w:val="001473AE"/>
    <w:rsid w:val="001520FF"/>
    <w:rsid w:val="00157469"/>
    <w:rsid w:val="0017755E"/>
    <w:rsid w:val="00183841"/>
    <w:rsid w:val="001845A9"/>
    <w:rsid w:val="0019353F"/>
    <w:rsid w:val="00193CDB"/>
    <w:rsid w:val="001B4CFE"/>
    <w:rsid w:val="001C2631"/>
    <w:rsid w:val="00210ACA"/>
    <w:rsid w:val="002113BA"/>
    <w:rsid w:val="00211FAD"/>
    <w:rsid w:val="00220D58"/>
    <w:rsid w:val="0023570E"/>
    <w:rsid w:val="00241825"/>
    <w:rsid w:val="002473FB"/>
    <w:rsid w:val="002741ED"/>
    <w:rsid w:val="00276995"/>
    <w:rsid w:val="002D6FC8"/>
    <w:rsid w:val="002E04FC"/>
    <w:rsid w:val="002E3BA4"/>
    <w:rsid w:val="002F4E17"/>
    <w:rsid w:val="00314DBA"/>
    <w:rsid w:val="00327415"/>
    <w:rsid w:val="00371F0C"/>
    <w:rsid w:val="00376914"/>
    <w:rsid w:val="003A392A"/>
    <w:rsid w:val="003F27C9"/>
    <w:rsid w:val="003F5667"/>
    <w:rsid w:val="004649FC"/>
    <w:rsid w:val="00474165"/>
    <w:rsid w:val="004A1049"/>
    <w:rsid w:val="004A6D9F"/>
    <w:rsid w:val="004A763C"/>
    <w:rsid w:val="004B0798"/>
    <w:rsid w:val="004D2CB7"/>
    <w:rsid w:val="004D55BA"/>
    <w:rsid w:val="004E1322"/>
    <w:rsid w:val="004F4737"/>
    <w:rsid w:val="004F53C9"/>
    <w:rsid w:val="0050529F"/>
    <w:rsid w:val="005376C5"/>
    <w:rsid w:val="00537CD3"/>
    <w:rsid w:val="00540A7D"/>
    <w:rsid w:val="00547EF9"/>
    <w:rsid w:val="005822A3"/>
    <w:rsid w:val="00595046"/>
    <w:rsid w:val="005B519C"/>
    <w:rsid w:val="005C2F61"/>
    <w:rsid w:val="005D55D9"/>
    <w:rsid w:val="005F3A30"/>
    <w:rsid w:val="00601D2F"/>
    <w:rsid w:val="00601D57"/>
    <w:rsid w:val="00604E51"/>
    <w:rsid w:val="00606362"/>
    <w:rsid w:val="0061405E"/>
    <w:rsid w:val="006217A2"/>
    <w:rsid w:val="00631E07"/>
    <w:rsid w:val="00642648"/>
    <w:rsid w:val="0064573A"/>
    <w:rsid w:val="00646028"/>
    <w:rsid w:val="00663B01"/>
    <w:rsid w:val="006710C9"/>
    <w:rsid w:val="0068674A"/>
    <w:rsid w:val="006B7679"/>
    <w:rsid w:val="006D61AD"/>
    <w:rsid w:val="006F0460"/>
    <w:rsid w:val="006F4C0B"/>
    <w:rsid w:val="006F7F9E"/>
    <w:rsid w:val="007230F0"/>
    <w:rsid w:val="00744A37"/>
    <w:rsid w:val="00746609"/>
    <w:rsid w:val="00751BE6"/>
    <w:rsid w:val="00765CCB"/>
    <w:rsid w:val="00766488"/>
    <w:rsid w:val="00783CB0"/>
    <w:rsid w:val="0079709C"/>
    <w:rsid w:val="007E4A67"/>
    <w:rsid w:val="007E52CF"/>
    <w:rsid w:val="007E7A53"/>
    <w:rsid w:val="007F6C1C"/>
    <w:rsid w:val="00801BF6"/>
    <w:rsid w:val="00820A84"/>
    <w:rsid w:val="00837C31"/>
    <w:rsid w:val="00841FFD"/>
    <w:rsid w:val="00857E42"/>
    <w:rsid w:val="0088469F"/>
    <w:rsid w:val="00893F36"/>
    <w:rsid w:val="008A6F3D"/>
    <w:rsid w:val="008C1A0B"/>
    <w:rsid w:val="008E2193"/>
    <w:rsid w:val="009362A7"/>
    <w:rsid w:val="0095063E"/>
    <w:rsid w:val="00956ED8"/>
    <w:rsid w:val="00967701"/>
    <w:rsid w:val="0097064D"/>
    <w:rsid w:val="00980A71"/>
    <w:rsid w:val="00992B89"/>
    <w:rsid w:val="009A0BF6"/>
    <w:rsid w:val="009A5857"/>
    <w:rsid w:val="009B1964"/>
    <w:rsid w:val="009D0426"/>
    <w:rsid w:val="009D71F4"/>
    <w:rsid w:val="009F5D09"/>
    <w:rsid w:val="00A02AF7"/>
    <w:rsid w:val="00A0334E"/>
    <w:rsid w:val="00A05C2B"/>
    <w:rsid w:val="00A11F3C"/>
    <w:rsid w:val="00A36D26"/>
    <w:rsid w:val="00A63B69"/>
    <w:rsid w:val="00A671E8"/>
    <w:rsid w:val="00A830C9"/>
    <w:rsid w:val="00A86089"/>
    <w:rsid w:val="00A93ECA"/>
    <w:rsid w:val="00AA4485"/>
    <w:rsid w:val="00AD77CD"/>
    <w:rsid w:val="00AE1A98"/>
    <w:rsid w:val="00B03E32"/>
    <w:rsid w:val="00B0407A"/>
    <w:rsid w:val="00B20FA8"/>
    <w:rsid w:val="00B22A46"/>
    <w:rsid w:val="00B5702A"/>
    <w:rsid w:val="00B6339E"/>
    <w:rsid w:val="00B95F1C"/>
    <w:rsid w:val="00BA11E6"/>
    <w:rsid w:val="00BB62BD"/>
    <w:rsid w:val="00BB6561"/>
    <w:rsid w:val="00BC2F8B"/>
    <w:rsid w:val="00BC4D76"/>
    <w:rsid w:val="00BD2507"/>
    <w:rsid w:val="00BE499B"/>
    <w:rsid w:val="00BE6688"/>
    <w:rsid w:val="00C0618F"/>
    <w:rsid w:val="00C37D1A"/>
    <w:rsid w:val="00C439D5"/>
    <w:rsid w:val="00C65470"/>
    <w:rsid w:val="00C72591"/>
    <w:rsid w:val="00C90338"/>
    <w:rsid w:val="00CA0BE2"/>
    <w:rsid w:val="00CA55B6"/>
    <w:rsid w:val="00CA6728"/>
    <w:rsid w:val="00CB664B"/>
    <w:rsid w:val="00CC115F"/>
    <w:rsid w:val="00CC7F62"/>
    <w:rsid w:val="00CF29FE"/>
    <w:rsid w:val="00D03475"/>
    <w:rsid w:val="00D04F86"/>
    <w:rsid w:val="00D12946"/>
    <w:rsid w:val="00D271EA"/>
    <w:rsid w:val="00D47A5C"/>
    <w:rsid w:val="00D72D55"/>
    <w:rsid w:val="00D81862"/>
    <w:rsid w:val="00D87264"/>
    <w:rsid w:val="00DA6954"/>
    <w:rsid w:val="00DD1BCC"/>
    <w:rsid w:val="00DD4D5B"/>
    <w:rsid w:val="00DF311C"/>
    <w:rsid w:val="00E50A0A"/>
    <w:rsid w:val="00E53409"/>
    <w:rsid w:val="00E54190"/>
    <w:rsid w:val="00E55664"/>
    <w:rsid w:val="00E56DB5"/>
    <w:rsid w:val="00E6220F"/>
    <w:rsid w:val="00E70594"/>
    <w:rsid w:val="00E71502"/>
    <w:rsid w:val="00E77234"/>
    <w:rsid w:val="00EB4AB6"/>
    <w:rsid w:val="00EB6C71"/>
    <w:rsid w:val="00EE24A9"/>
    <w:rsid w:val="00F043C6"/>
    <w:rsid w:val="00F52EC6"/>
    <w:rsid w:val="00F543BE"/>
    <w:rsid w:val="00F6227D"/>
    <w:rsid w:val="00F65EA3"/>
    <w:rsid w:val="00F84B54"/>
    <w:rsid w:val="00FB2E7C"/>
    <w:rsid w:val="00FB4C0F"/>
    <w:rsid w:val="00FB5C1D"/>
    <w:rsid w:val="00FB6B2C"/>
    <w:rsid w:val="00FD62EE"/>
    <w:rsid w:val="00FE0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20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271EA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14</Pages>
  <Words>388</Words>
  <Characters>2256</Characters>
  <Application>Microsoft Office Outlook</Application>
  <DocSecurity>0</DocSecurity>
  <Lines>0</Lines>
  <Paragraphs>0</Paragraphs>
  <ScaleCrop>false</ScaleCrop>
  <Company>MINA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</dc:creator>
  <cp:keywords/>
  <dc:description/>
  <cp:lastModifiedBy>MINA</cp:lastModifiedBy>
  <cp:revision>4</cp:revision>
  <dcterms:created xsi:type="dcterms:W3CDTF">2017-08-31T05:56:00Z</dcterms:created>
  <dcterms:modified xsi:type="dcterms:W3CDTF">2017-09-07T11:34:00Z</dcterms:modified>
</cp:coreProperties>
</file>