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6B" w:rsidRDefault="00E5686B" w:rsidP="00D03053">
      <w:pPr>
        <w:jc w:val="center"/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left:0;text-align:left;margin-left:-1in;margin-top:-1in;width:166.5pt;height:83.25pt;z-index:-251583488;visibility:visible">
            <v:imagedata r:id="rId5" o:title=""/>
          </v:shape>
        </w:pict>
      </w:r>
      <w:r>
        <w:rPr>
          <w:noProof/>
        </w:rPr>
        <w:pict>
          <v:shape id="Picture 3" o:spid="_x0000_s1027" type="#_x0000_t75" style="position:absolute;left:0;text-align:left;margin-left:366.95pt;margin-top:-67pt;width:149.2pt;height:79.15pt;z-index:-251581440;visibility:visible">
            <v:imagedata r:id="rId6" o:title=""/>
          </v:shape>
        </w:pict>
      </w:r>
      <w:r>
        <w:rPr>
          <w:noProof/>
        </w:rPr>
        <w:pict>
          <v:shape id="Picture 2" o:spid="_x0000_s1028" type="#_x0000_t75" style="position:absolute;left:0;text-align:left;margin-left:144.55pt;margin-top:-68pt;width:171.45pt;height:79.95pt;z-index:-251582464;visibility:visible">
            <v:imagedata r:id="rId7" o:title=""/>
          </v:shape>
        </w:pict>
      </w:r>
    </w:p>
    <w:p w:rsidR="00E5686B" w:rsidRPr="002E04FC" w:rsidRDefault="00E5686B" w:rsidP="0099115C">
      <w:pPr>
        <w:jc w:val="center"/>
      </w:pPr>
      <w:r w:rsidRPr="002E04FC">
        <w:t xml:space="preserve">MÄNGUREEGLITE NÄITEID  </w:t>
      </w:r>
    </w:p>
    <w:p w:rsidR="00E5686B" w:rsidRPr="002E04FC" w:rsidRDefault="00E5686B" w:rsidP="0099115C">
      <w:pPr>
        <w:jc w:val="center"/>
      </w:pPr>
    </w:p>
    <w:p w:rsidR="00E5686B" w:rsidRPr="002E04FC" w:rsidRDefault="00E5686B" w:rsidP="0099115C">
      <w:r w:rsidRPr="002E04FC">
        <w:t>LEIA PAARILINE (KERGE)</w:t>
      </w:r>
    </w:p>
    <w:p w:rsidR="00E5686B" w:rsidRPr="002E04FC" w:rsidRDefault="00E5686B" w:rsidP="0099115C">
      <w:r w:rsidRPr="002E04FC">
        <w:t xml:space="preserve">1. Mängija ütleb seene nime ja asetab Bee-Boti selle seene pildile.  </w:t>
      </w:r>
    </w:p>
    <w:p w:rsidR="00E5686B" w:rsidRPr="002E04FC" w:rsidRDefault="00E5686B" w:rsidP="0099115C">
      <w:r w:rsidRPr="002E04FC">
        <w:t xml:space="preserve">2. Mängija otsib üles seene paarilise ja programmeerib Bee-Boti sellele liikuma. </w:t>
      </w:r>
    </w:p>
    <w:p w:rsidR="00E5686B" w:rsidRPr="002E04FC" w:rsidRDefault="00E5686B" w:rsidP="0099115C">
      <w:r w:rsidRPr="002E04FC">
        <w:t xml:space="preserve">3. Mängukord läheb järgmisele mängijale. </w:t>
      </w:r>
    </w:p>
    <w:p w:rsidR="00E5686B" w:rsidRPr="002E04FC" w:rsidRDefault="00E5686B" w:rsidP="0099115C"/>
    <w:p w:rsidR="00E5686B" w:rsidRPr="002E04FC" w:rsidRDefault="00E5686B" w:rsidP="0099115C">
      <w:r w:rsidRPr="002E04FC">
        <w:t>LEIA PAARILINE (KESKMINE)</w:t>
      </w:r>
    </w:p>
    <w:p w:rsidR="00E5686B" w:rsidRPr="002E04FC" w:rsidRDefault="00E5686B" w:rsidP="0099115C">
      <w:r w:rsidRPr="002E04FC">
        <w:t xml:space="preserve">1. Mängija veeretab täringut ja asetab Bee-Boti </w:t>
      </w:r>
      <w:r w:rsidRPr="002E04FC">
        <w:rPr>
          <w:u w:val="single"/>
        </w:rPr>
        <w:t>ükskõik millisele pildile</w:t>
      </w:r>
      <w:r w:rsidRPr="002E04FC">
        <w:t xml:space="preserve">, mille all </w:t>
      </w:r>
    </w:p>
    <w:p w:rsidR="00E5686B" w:rsidRPr="002E04FC" w:rsidRDefault="00E5686B" w:rsidP="0099115C">
      <w:r w:rsidRPr="002E04FC">
        <w:t xml:space="preserve">    paremal nurgas on samasugune täringusilmade arv. </w:t>
      </w:r>
    </w:p>
    <w:p w:rsidR="00E5686B" w:rsidRPr="002E04FC" w:rsidRDefault="00E5686B" w:rsidP="0099115C">
      <w:r w:rsidRPr="002E04FC">
        <w:t xml:space="preserve">3. Mängija otsib üles seene paarilise ja programmeerib Bee-Boti sellele liikuma. </w:t>
      </w:r>
    </w:p>
    <w:p w:rsidR="00E5686B" w:rsidRPr="002E04FC" w:rsidRDefault="00E5686B" w:rsidP="0099115C">
      <w:r w:rsidRPr="002E04FC">
        <w:t xml:space="preserve">3. Mängukord läheb järgmisele mängijale. </w:t>
      </w:r>
    </w:p>
    <w:p w:rsidR="00E5686B" w:rsidRPr="002E04FC" w:rsidRDefault="00E5686B" w:rsidP="0099115C"/>
    <w:p w:rsidR="00E5686B" w:rsidRPr="002E04FC" w:rsidRDefault="00E5686B" w:rsidP="0099115C">
      <w:r w:rsidRPr="002E04FC">
        <w:t>LEIA PAARILINE (RASKE)</w:t>
      </w:r>
    </w:p>
    <w:p w:rsidR="00E5686B" w:rsidRPr="002E04FC" w:rsidRDefault="00E5686B" w:rsidP="0099115C">
      <w:r w:rsidRPr="002E04FC">
        <w:t xml:space="preserve">Mängu võetakse lisapildid (vaata lk 12). </w:t>
      </w:r>
    </w:p>
    <w:p w:rsidR="00E5686B" w:rsidRPr="002E04FC" w:rsidRDefault="00E5686B" w:rsidP="0099115C">
      <w:r w:rsidRPr="002E04FC">
        <w:t xml:space="preserve">Õpetaja asetab mängu alustamiseks Bee-Boti korvipildile. </w:t>
      </w:r>
    </w:p>
    <w:p w:rsidR="00E5686B" w:rsidRPr="002E04FC" w:rsidRDefault="00E5686B" w:rsidP="0099115C">
      <w:r w:rsidRPr="002E04FC">
        <w:t xml:space="preserve">1. Mängija veeretab täringut ja asetab Bee-Boti </w:t>
      </w:r>
      <w:r w:rsidRPr="002E04FC">
        <w:rPr>
          <w:u w:val="single"/>
        </w:rPr>
        <w:t>kõige lähemal olevale pildile</w:t>
      </w:r>
      <w:r w:rsidRPr="002E04FC">
        <w:t xml:space="preserve">, mille all </w:t>
      </w:r>
    </w:p>
    <w:p w:rsidR="00E5686B" w:rsidRPr="002E04FC" w:rsidRDefault="00E5686B" w:rsidP="0099115C">
      <w:r w:rsidRPr="002E04FC">
        <w:t xml:space="preserve">    paremal nurgas on samasugune täringusilmade arv. </w:t>
      </w:r>
    </w:p>
    <w:p w:rsidR="00E5686B" w:rsidRPr="002E04FC" w:rsidRDefault="00E5686B" w:rsidP="0099115C">
      <w:r w:rsidRPr="002E04FC">
        <w:t xml:space="preserve">2. Mängija otsib üles seene paarilise ja programmeerib Bee-Boti sellele liikuma. Kui </w:t>
      </w:r>
    </w:p>
    <w:p w:rsidR="00E5686B" w:rsidRPr="002E04FC" w:rsidRDefault="00E5686B" w:rsidP="0099115C">
      <w:r w:rsidRPr="002E04FC">
        <w:t xml:space="preserve">    programmeerimine õnnestub, siis saab mängija mõlemad pildid endale ja </w:t>
      </w:r>
    </w:p>
    <w:p w:rsidR="00E5686B" w:rsidRPr="002E04FC" w:rsidRDefault="00E5686B" w:rsidP="0099115C">
      <w:r w:rsidRPr="002E04FC">
        <w:t xml:space="preserve">    mängukord läheb järgmisele mängijale. Kui programmeerimine ei õnnestu, jäävad </w:t>
      </w:r>
    </w:p>
    <w:p w:rsidR="00E5686B" w:rsidRPr="002E04FC" w:rsidRDefault="00E5686B" w:rsidP="0099115C">
      <w:r w:rsidRPr="002E04FC">
        <w:t xml:space="preserve">    pildid oma kohale ning mängukord läheb järgmisele mängijale. </w:t>
      </w:r>
    </w:p>
    <w:p w:rsidR="00E5686B" w:rsidRPr="002E04FC" w:rsidRDefault="00E5686B" w:rsidP="0099115C">
      <w:r w:rsidRPr="002E04FC">
        <w:t>Arvestada tuleb ka lisapiltide eripära.</w:t>
      </w:r>
    </w:p>
    <w:p w:rsidR="00E5686B" w:rsidRPr="002E04FC" w:rsidRDefault="00E5686B" w:rsidP="0099115C">
      <w:r w:rsidRPr="002E04FC">
        <w:rPr>
          <w:i/>
        </w:rPr>
        <w:t>Korv</w:t>
      </w:r>
      <w:r w:rsidRPr="002E04FC">
        <w:t xml:space="preserve"> – mäng on lõppenud, loetakse kokku söögiseene pildid ja võidab see, kellel on kõige rohkem söögiseene pilte. Esimestel kordadel võib võtta arvesse ka kõiki pilte.  </w:t>
      </w:r>
    </w:p>
    <w:p w:rsidR="00E5686B" w:rsidRPr="002E04FC" w:rsidRDefault="00E5686B" w:rsidP="0099115C">
      <w:r w:rsidRPr="002E04FC">
        <w:rPr>
          <w:i/>
        </w:rPr>
        <w:t>Prügi</w:t>
      </w:r>
      <w:r w:rsidRPr="002E04FC">
        <w:t xml:space="preserve"> – mängija saab metsast prügi ära koristamise eest tänutäheks lisaks prügi piltidele valida ka kaks seenepilti (paarilised). Kasulik on valida söögiseened. </w:t>
      </w:r>
    </w:p>
    <w:p w:rsidR="00E5686B" w:rsidRPr="002E04FC" w:rsidRDefault="00E5686B" w:rsidP="0099115C">
      <w:r w:rsidRPr="002E04FC">
        <w:rPr>
          <w:i/>
        </w:rPr>
        <w:t>Jalgrattas</w:t>
      </w:r>
      <w:r w:rsidRPr="002E04FC">
        <w:t xml:space="preserve"> – mängija peab loovutama ühe seenepildi, kuna künklikul teel jalgrattaga sõites kukkus seen nö korvist välja. Kasulik on loovutada mittesöödava seene pilt. </w:t>
      </w:r>
    </w:p>
    <w:p w:rsidR="00E5686B" w:rsidRPr="002E04FC" w:rsidRDefault="00E5686B" w:rsidP="0099115C">
      <w:r w:rsidRPr="002E04FC">
        <w:rPr>
          <w:i/>
        </w:rPr>
        <w:t>Küsimärk</w:t>
      </w:r>
      <w:r w:rsidRPr="002E04FC">
        <w:t xml:space="preserve"> – mängija saab vabalt valida ühe seenepaari ning võtta selle (lisaks küsimärgi piltidele) endale ainult siis, kui vastab õpetaja esitatud küsimusele õigesti. </w:t>
      </w:r>
    </w:p>
    <w:p w:rsidR="00E5686B" w:rsidRPr="002E04FC" w:rsidRDefault="00E5686B" w:rsidP="0099115C"/>
    <w:p w:rsidR="00E5686B" w:rsidRPr="002E04FC" w:rsidRDefault="00E5686B" w:rsidP="0099115C">
      <w:r w:rsidRPr="002E04FC">
        <w:t xml:space="preserve">MEMORIIN </w:t>
      </w:r>
    </w:p>
    <w:p w:rsidR="00E5686B" w:rsidRPr="002E04FC" w:rsidRDefault="00E5686B" w:rsidP="0099115C">
      <w:r w:rsidRPr="002E04FC">
        <w:t xml:space="preserve">Üks seenepilt (murumuna) jäetakse nähtavaks ning teine seenepilt (murumuna) keeratakse näoga põranda poole. Raskusaste sõltub seenepiltide koguarvust. Mida vähem seenepilte, seda kergem ja mida rohkem seenepilte, seda raskem. </w:t>
      </w:r>
    </w:p>
    <w:p w:rsidR="00E5686B" w:rsidRPr="002E04FC" w:rsidRDefault="00E5686B" w:rsidP="0099115C">
      <w:r w:rsidRPr="002E04FC">
        <w:t xml:space="preserve">1. Mängija ütleb seene nime ja asetab Bee-Boti seenepildile.  </w:t>
      </w:r>
    </w:p>
    <w:p w:rsidR="00E5686B" w:rsidRPr="002E04FC" w:rsidRDefault="00E5686B" w:rsidP="0099115C">
      <w:r w:rsidRPr="002E04FC">
        <w:t xml:space="preserve">2. Mängija püüab ära arvata, kus võib asuda seene paariline ja programmeerib </w:t>
      </w:r>
    </w:p>
    <w:p w:rsidR="00E5686B" w:rsidRPr="002E04FC" w:rsidRDefault="00E5686B" w:rsidP="0099115C">
      <w:r w:rsidRPr="002E04FC">
        <w:t xml:space="preserve">    Bee-Boti liikuma ühele kaardile, mis on näoga põranda poole. Kui paarilise </w:t>
      </w:r>
    </w:p>
    <w:p w:rsidR="00E5686B" w:rsidRPr="002E04FC" w:rsidRDefault="00E5686B" w:rsidP="0099115C">
      <w:r w:rsidRPr="002E04FC">
        <w:t xml:space="preserve">    leidmine õnnestub, saab mängija mõlemad mängukaardid endale. Kui paarilise </w:t>
      </w:r>
    </w:p>
    <w:p w:rsidR="00E5686B" w:rsidRPr="002E04FC" w:rsidRDefault="00E5686B" w:rsidP="0099115C">
      <w:r w:rsidRPr="002E04FC">
        <w:t xml:space="preserve">    leidmine ebaõnnestub, keeratakse seenepilt näoga põranda poole tagasi. </w:t>
      </w:r>
    </w:p>
    <w:p w:rsidR="00E5686B" w:rsidRPr="002E04FC" w:rsidRDefault="00E5686B" w:rsidP="0099115C">
      <w:r w:rsidRPr="002E04FC">
        <w:t xml:space="preserve">3. Mängukord läheb järgmisele mängijale. </w:t>
      </w:r>
    </w:p>
    <w:p w:rsidR="00E5686B" w:rsidRPr="002E04FC" w:rsidRDefault="00E5686B" w:rsidP="0099115C">
      <w:pPr>
        <w:jc w:val="center"/>
      </w:pPr>
    </w:p>
    <w:p w:rsidR="00E5686B" w:rsidRPr="002E04FC" w:rsidRDefault="00E5686B" w:rsidP="0099115C">
      <w:r w:rsidRPr="002E04FC">
        <w:t>Mänge saab täiendada erinevate ülesannetega. Näiteks võib mängija:</w:t>
      </w:r>
    </w:p>
    <w:p w:rsidR="00E5686B" w:rsidRPr="002E04FC" w:rsidRDefault="00E5686B" w:rsidP="0099115C">
      <w:pPr>
        <w:numPr>
          <w:ilvl w:val="0"/>
          <w:numId w:val="3"/>
        </w:numPr>
      </w:pPr>
      <w:r w:rsidRPr="002E04FC">
        <w:t>loendada/liita kokku või lahutada piltidel olevaid objekte;</w:t>
      </w:r>
    </w:p>
    <w:p w:rsidR="00E5686B" w:rsidRPr="002E04FC" w:rsidRDefault="00E5686B" w:rsidP="0099115C">
      <w:pPr>
        <w:numPr>
          <w:ilvl w:val="0"/>
          <w:numId w:val="3"/>
        </w:numPr>
      </w:pPr>
      <w:r w:rsidRPr="002E04FC">
        <w:t>nimetada/lugeda/kirjutada, millisele pildile ta sattus;</w:t>
      </w:r>
    </w:p>
    <w:p w:rsidR="00E5686B" w:rsidRPr="002E04FC" w:rsidRDefault="00E5686B" w:rsidP="0099115C">
      <w:pPr>
        <w:numPr>
          <w:ilvl w:val="0"/>
          <w:numId w:val="3"/>
        </w:numPr>
      </w:pPr>
      <w:r w:rsidRPr="002E04FC">
        <w:t xml:space="preserve">liita kokku mõlema pildi (paarilised) vasakul üleval nurgas olevad numbrid; </w:t>
      </w:r>
    </w:p>
    <w:p w:rsidR="00E5686B" w:rsidRPr="002E04FC" w:rsidRDefault="00E5686B" w:rsidP="0099115C">
      <w:pPr>
        <w:numPr>
          <w:ilvl w:val="0"/>
          <w:numId w:val="3"/>
        </w:numPr>
      </w:pPr>
      <w:r w:rsidRPr="002E04FC">
        <w:t xml:space="preserve">lahutada üksteisest mõlema pildi vasakul üleval nurgas olevad numbrid; </w:t>
      </w:r>
    </w:p>
    <w:p w:rsidR="00E5686B" w:rsidRPr="002E04FC" w:rsidRDefault="00E5686B" w:rsidP="0099115C">
      <w:pPr>
        <w:numPr>
          <w:ilvl w:val="0"/>
          <w:numId w:val="3"/>
        </w:numPr>
      </w:pPr>
      <w:r w:rsidRPr="002E04FC">
        <w:t xml:space="preserve">otsustada, kas R häälik asub sõna alguses, keskel, lõpus või puudub sõnas üldse. </w:t>
      </w:r>
    </w:p>
    <w:p w:rsidR="00E5686B" w:rsidRPr="002E04FC" w:rsidRDefault="00E5686B" w:rsidP="0099115C">
      <w:pPr>
        <w:jc w:val="center"/>
      </w:pPr>
      <w:r>
        <w:br w:type="page"/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18pt;margin-top:-27pt;width:1in;height:45pt;z-index:251698176" fillcolor="black">
            <v:shadow type="perspective" color="#c7dfd3" opacity="52429f" origin="-.5,-.5" offset="-26pt,-36pt" matrix="1.25,,,1.25"/>
            <v:textpath style="font-family:&quot;Arial&quot;;v-text-kern:t" trim="t" fitpath="t" string="  1"/>
          </v:shape>
        </w:pict>
      </w:r>
      <w:r>
        <w:rPr>
          <w:noProof/>
        </w:rPr>
        <w:pict>
          <v:shape id="_x0000_s1030" type="#_x0000_t136" style="position:absolute;left:0;text-align:left;margin-left:18pt;margin-top:396pt;width:1in;height:45pt;z-index:251637760" fillcolor="black">
            <v:shadow type="perspective" color="#c7dfd3" opacity="52429f" origin="-.5,-.5" offset="-26pt,-36pt" matrix="1.25,,,1.25"/>
            <v:textpath style="font-family:&quot;Arial&quot;;v-text-kern:t" trim="t" fitpath="t" string="  1"/>
          </v:shape>
        </w:pict>
      </w:r>
      <w:r>
        <w:rPr>
          <w:noProof/>
        </w:rPr>
        <w:pict>
          <v:shape id="Pilt 325" o:spid="_x0000_s1031" type="#_x0000_t75" alt="murumuna2" style="position:absolute;left:0;text-align:left;margin-left:86pt;margin-top:400.85pt;width:283pt;height:283pt;z-index:-251637760;visibility:visible">
            <v:imagedata r:id="rId8" o:title=""/>
          </v:shape>
        </w:pict>
      </w:r>
      <w:r>
        <w:rPr>
          <w:noProof/>
        </w:rPr>
        <w:pict>
          <v:rect id="_x0000_s1032" style="position:absolute;left:0;text-align:left;margin-left:45.15pt;margin-top:-45pt;width:81pt;height:81pt;rotation:-3021008fd;z-index:251676672" fillcolor="#d2ff53" strokecolor="#9c0" strokeweight="3pt"/>
        </w:pict>
      </w:r>
      <w:r>
        <w:rPr>
          <w:noProof/>
        </w:rPr>
        <w:pict>
          <v:shape id="Pilt 324" o:spid="_x0000_s1033" type="#_x0000_t75" alt="1" style="position:absolute;left:0;text-align:left;margin-left:344.2pt;margin-top:200.2pt;width:78.8pt;height:78.8pt;z-index:251677696;visibility:visible">
            <v:imagedata r:id="rId9" o:title=""/>
          </v:shape>
        </w:pict>
      </w:r>
      <w:r>
        <w:rPr>
          <w:noProof/>
        </w:rPr>
        <w:pict>
          <v:shape id="Pilt 321" o:spid="_x0000_s1034" type="#_x0000_t75" alt="murumuna1" style="position:absolute;left:0;text-align:left;margin-left:86pt;margin-top:-27pt;width:283pt;height:283pt;z-index:251675648;visibility:visible">
            <v:imagedata r:id="rId10" o:title=""/>
          </v:shape>
        </w:pict>
      </w:r>
      <w:r>
        <w:rPr>
          <w:noProof/>
        </w:rPr>
        <w:pict>
          <v:shape id="Pilt 312" o:spid="_x0000_s1035" type="#_x0000_t75" alt="1" style="position:absolute;left:0;text-align:left;margin-left:344.2pt;margin-top:623.2pt;width:78.8pt;height:78.8pt;z-index:251669504;visibility:visible">
            <v:imagedata r:id="rId9" o:title=""/>
          </v:shape>
        </w:pict>
      </w:r>
      <w:r>
        <w:rPr>
          <w:noProof/>
        </w:rPr>
        <w:pict>
          <v:shape id="_x0000_s1036" type="#_x0000_t136" style="position:absolute;left:0;text-align:left;margin-left:45.15pt;margin-top:4in;width:5in;height:36pt;z-index:251639808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MURUMUNA  "/>
          </v:shape>
        </w:pict>
      </w:r>
      <w:r>
        <w:rPr>
          <w:noProof/>
        </w:rPr>
        <w:pict>
          <v:rect id="_x0000_s1037" style="position:absolute;left:0;text-align:left;margin-left:18pt;margin-top:-1in;width:419.55pt;height:419.55pt;z-index:251638784" filled="f"/>
        </w:pict>
      </w:r>
      <w:r>
        <w:rPr>
          <w:noProof/>
        </w:rPr>
        <w:pict>
          <v:rect id="_x0000_s1038" style="position:absolute;left:0;text-align:left;margin-left:45pt;margin-top:378pt;width:81pt;height:81pt;rotation:-3021008fd;z-index:251636736" fillcolor="#d2ff53" strokecolor="#9c0" strokeweight="3pt"/>
        </w:pict>
      </w:r>
      <w:r>
        <w:rPr>
          <w:noProof/>
        </w:rPr>
        <w:pict>
          <v:shape id="_x0000_s1039" type="#_x0000_t136" style="position:absolute;left:0;text-align:left;margin-left:45pt;margin-top:711pt;width:5in;height:36pt;z-index:251635712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MURUMUNA  "/>
          </v:shape>
        </w:pict>
      </w:r>
      <w:r>
        <w:rPr>
          <w:noProof/>
        </w:rPr>
        <w:pict>
          <v:rect id="_x0000_s1040" style="position:absolute;left:0;text-align:left;margin-left:18pt;margin-top:351pt;width:419.55pt;height:419.55pt;z-index:251634688" filled="f"/>
        </w:pict>
      </w:r>
      <w:r>
        <w:br w:type="page"/>
      </w:r>
      <w:r>
        <w:rPr>
          <w:noProof/>
        </w:rPr>
        <w:pict>
          <v:shape id="Pilt 378" o:spid="_x0000_s1041" type="#_x0000_t75" alt="2" style="position:absolute;left:0;text-align:left;margin-left:342pt;margin-top:200.05pt;width:79.1pt;height:78.95pt;z-index:251697152;visibility:visible">
            <v:imagedata r:id="rId11" o:title=""/>
          </v:shape>
        </w:pict>
      </w:r>
      <w:r>
        <w:rPr>
          <w:noProof/>
        </w:rPr>
        <w:pict>
          <v:shape id="Pilt 320" o:spid="_x0000_s1042" type="#_x0000_t75" alt="6" style="position:absolute;left:0;text-align:left;margin-left:342pt;margin-top:620.95pt;width:81.2pt;height:81.05pt;z-index:251674624;visibility:visible">
            <v:imagedata r:id="rId12" o:title=""/>
          </v:shape>
        </w:pict>
      </w:r>
      <w:r>
        <w:rPr>
          <w:noProof/>
        </w:rPr>
        <w:pict>
          <v:shape id="_x0000_s1043" type="#_x0000_t136" style="position:absolute;left:0;text-align:left;margin-left:27pt;margin-top:-27pt;width:63pt;height:45pt;z-index:251696128" fillcolor="black">
            <v:shadow type="perspective" color="#c7dfd3" opacity="52429f" origin="-.5,-.5" offset="-26pt,-36pt" matrix="1.25,,,1.25"/>
            <v:textpath style="font-family:&quot;Arial&quot;;v-text-kern:t" trim="t" fitpath="t" string=" 1"/>
          </v:shape>
        </w:pict>
      </w:r>
      <w:r>
        <w:rPr>
          <w:noProof/>
        </w:rPr>
        <w:pict>
          <v:shape id="Pilt 339" o:spid="_x0000_s1044" type="#_x0000_t75" alt="autumn-19091_1920" style="position:absolute;left:0;text-align:left;margin-left:86pt;margin-top:-22pt;width:283pt;height:283pt;z-index:-251630592;visibility:visible">
            <v:imagedata r:id="rId13" o:title=""/>
          </v:shape>
        </w:pict>
      </w:r>
      <w:r>
        <w:rPr>
          <w:noProof/>
        </w:rPr>
        <w:pict>
          <v:shape id="Pilt 317" o:spid="_x0000_s1045" type="#_x0000_t75" alt="2" style="position:absolute;left:0;text-align:left;margin-left:343.9pt;margin-top:621pt;width:79.1pt;height:78.95pt;z-index:251671552;visibility:visible">
            <v:imagedata r:id="rId11" o:title=""/>
          </v:shape>
        </w:pict>
      </w:r>
      <w:r>
        <w:rPr>
          <w:noProof/>
        </w:rPr>
        <w:pict>
          <v:shape id="_x0000_s1046" type="#_x0000_t136" style="position:absolute;left:0;text-align:left;margin-left:27pt;margin-top:396pt;width:1in;height:45pt;z-index:251653120" fillcolor="black">
            <v:shadow type="perspective" color="#c7dfd3" opacity="52429f" origin="-.5,-.5" offset="-26pt,-36pt" matrix="1.25,,,1.25"/>
            <v:textpath style="font-family:&quot;Arial&quot;;v-text-kern:t" trim="t" fitpath="t" string="  2"/>
          </v:shape>
        </w:pict>
      </w:r>
      <w:r>
        <w:rPr>
          <w:noProof/>
        </w:rPr>
        <w:pict>
          <v:shape id="Pilt 222" o:spid="_x0000_s1047" type="#_x0000_t75" alt="kukeseen1" style="position:absolute;left:0;text-align:left;margin-left:85.7pt;margin-top:400.7pt;width:283.3pt;height:283.3pt;z-index:-251675648;visibility:visible">
            <v:imagedata r:id="rId14" o:title="" blacklevel="2621f"/>
          </v:shape>
        </w:pict>
      </w:r>
      <w:r>
        <w:rPr>
          <w:noProof/>
        </w:rPr>
        <w:pict>
          <v:shape id="_x0000_s1048" type="#_x0000_t136" style="position:absolute;left:0;text-align:left;margin-left:45.15pt;margin-top:4in;width:5in;height:36pt;z-index:251632640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KUKESEEN "/>
          </v:shape>
        </w:pict>
      </w:r>
      <w:r>
        <w:rPr>
          <w:noProof/>
        </w:rPr>
        <w:pict>
          <v:rect id="_x0000_s1049" style="position:absolute;left:0;text-align:left;margin-left:18pt;margin-top:-1in;width:419.55pt;height:419.55pt;z-index:251631616" filled="f"/>
        </w:pict>
      </w:r>
      <w:r>
        <w:rPr>
          <w:noProof/>
        </w:rPr>
        <w:pict>
          <v:rect id="_x0000_s1050" style="position:absolute;left:0;text-align:left;margin-left:45pt;margin-top:378pt;width:81pt;height:81pt;rotation:-3021008fd;z-index:251630592" fillcolor="#d2ff53" strokecolor="#9c0" strokeweight="3pt"/>
        </w:pict>
      </w:r>
      <w:r>
        <w:rPr>
          <w:noProof/>
        </w:rPr>
        <w:pict>
          <v:shape id="_x0000_s1051" type="#_x0000_t136" style="position:absolute;left:0;text-align:left;margin-left:45pt;margin-top:711pt;width:5in;height:36pt;z-index:251629568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KUKESEEN "/>
          </v:shape>
        </w:pict>
      </w:r>
      <w:r>
        <w:rPr>
          <w:noProof/>
        </w:rPr>
        <w:pict>
          <v:rect id="_x0000_s1052" style="position:absolute;left:0;text-align:left;margin-left:18pt;margin-top:351pt;width:419.55pt;height:419.55pt;z-index:251628544" filled="f"/>
        </w:pict>
      </w:r>
      <w:r>
        <w:rPr>
          <w:noProof/>
        </w:rPr>
        <w:pict>
          <v:rect id="_x0000_s1053" style="position:absolute;left:0;text-align:left;margin-left:45.15pt;margin-top:-45pt;width:81pt;height:81pt;rotation:-3021008fd;z-index:251633664" fillcolor="#d2ff53" strokecolor="#9c0" strokeweight="3pt"/>
        </w:pict>
      </w:r>
      <w:r>
        <w:br w:type="page"/>
      </w:r>
      <w:r>
        <w:rPr>
          <w:noProof/>
        </w:rPr>
        <w:pict>
          <v:shape id="_x0000_s1054" type="#_x0000_t136" style="position:absolute;left:0;text-align:left;margin-left:18pt;margin-top:-27pt;width:1in;height:45pt;z-index:251627520" fillcolor="black">
            <v:shadow type="perspective" color="#c7dfd3" opacity="52429f" origin="-.5,-.5" offset="-26pt,-36pt" matrix="1.25,,,1.25"/>
            <v:textpath style="font-family:&quot;Arial&quot;;v-text-kern:t" trim="t" fitpath="t" string="  1"/>
          </v:shape>
        </w:pict>
      </w:r>
      <w:r>
        <w:rPr>
          <w:noProof/>
        </w:rPr>
        <w:pict>
          <v:shape id="Pilt 341" o:spid="_x0000_s1055" type="#_x0000_t75" alt="mushroom-1401413_1920" style="position:absolute;left:0;text-align:left;margin-left:85pt;margin-top:-22pt;width:284pt;height:283pt;z-index:-251629568;visibility:visible">
            <v:imagedata r:id="rId15" o:title=""/>
          </v:shape>
        </w:pict>
      </w:r>
      <w:r>
        <w:rPr>
          <w:noProof/>
        </w:rPr>
        <w:pict>
          <v:shape id="Pilt 297" o:spid="_x0000_s1056" type="#_x0000_t75" alt="4" style="position:absolute;left:0;text-align:left;margin-left:344.2pt;margin-top:621pt;width:78.8pt;height:78.8pt;z-index:251661312;visibility:visible">
            <v:imagedata r:id="rId16" o:title=""/>
          </v:shape>
        </w:pict>
      </w:r>
      <w:r>
        <w:rPr>
          <w:noProof/>
        </w:rPr>
        <w:pict>
          <v:shape id="Pilt 296" o:spid="_x0000_s1057" type="#_x0000_t75" alt="3" style="position:absolute;left:0;text-align:left;margin-left:342pt;margin-top:198pt;width:81.05pt;height:81.05pt;z-index:251660288;visibility:visible">
            <v:imagedata r:id="rId17" o:title=""/>
          </v:shape>
        </w:pict>
      </w:r>
      <w:r>
        <w:rPr>
          <w:noProof/>
        </w:rPr>
        <w:pict>
          <v:shape id="_x0000_s1058" type="#_x0000_t136" style="position:absolute;left:0;text-align:left;margin-left:27pt;margin-top:396pt;width:1in;height:45pt;z-index:251623424" fillcolor="black">
            <v:shadow type="perspective" color="#c7dfd3" opacity="52429f" origin="-.5,-.5" offset="-26pt,-36pt" matrix="1.25,,,1.25"/>
            <v:textpath style="font-family:&quot;Arial&quot;;v-text-kern:t" trim="t" fitpath="t" string="  3"/>
          </v:shape>
        </w:pict>
      </w:r>
      <w:r>
        <w:rPr>
          <w:noProof/>
        </w:rPr>
        <w:pict>
          <v:shape id="Pilt 224" o:spid="_x0000_s1059" type="#_x0000_t75" alt="kivipuravik4" style="position:absolute;left:0;text-align:left;margin-left:85.55pt;margin-top:400.55pt;width:283.45pt;height:283.45pt;z-index:-251674624;visibility:visible">
            <v:imagedata r:id="rId18" o:title="" blacklevel="1311f"/>
          </v:shape>
        </w:pict>
      </w:r>
      <w:r>
        <w:rPr>
          <w:noProof/>
        </w:rPr>
        <w:pict>
          <v:shape id="_x0000_s1060" type="#_x0000_t136" style="position:absolute;left:0;text-align:left;margin-left:45.15pt;margin-top:4in;width:5in;height:36pt;z-index:251625472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 PURAVIK    "/>
          </v:shape>
        </w:pict>
      </w:r>
      <w:r>
        <w:rPr>
          <w:noProof/>
        </w:rPr>
        <w:pict>
          <v:rect id="_x0000_s1061" style="position:absolute;left:0;text-align:left;margin-left:18pt;margin-top:-1in;width:419.55pt;height:419.55pt;z-index:251624448" filled="f"/>
        </w:pict>
      </w:r>
      <w:r>
        <w:rPr>
          <w:noProof/>
        </w:rPr>
        <w:pict>
          <v:rect id="_x0000_s1062" style="position:absolute;left:0;text-align:left;margin-left:45pt;margin-top:378pt;width:81pt;height:81pt;rotation:-3021008fd;z-index:251622400" fillcolor="#d2ff53" strokecolor="#9c0" strokeweight="3pt"/>
        </w:pict>
      </w:r>
      <w:r>
        <w:rPr>
          <w:noProof/>
        </w:rPr>
        <w:pict>
          <v:shape id="_x0000_s1063" type="#_x0000_t136" style="position:absolute;left:0;text-align:left;margin-left:45pt;margin-top:711pt;width:5in;height:36pt;z-index:251621376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 PURAVIK    "/>
          </v:shape>
        </w:pict>
      </w:r>
      <w:r>
        <w:rPr>
          <w:noProof/>
        </w:rPr>
        <w:pict>
          <v:rect id="_x0000_s1064" style="position:absolute;left:0;text-align:left;margin-left:18pt;margin-top:351pt;width:419.55pt;height:419.55pt;z-index:251620352" filled="f"/>
        </w:pict>
      </w:r>
      <w:r>
        <w:rPr>
          <w:noProof/>
        </w:rPr>
        <w:pict>
          <v:rect id="_x0000_s1065" style="position:absolute;left:0;text-align:left;margin-left:45.15pt;margin-top:-45pt;width:81pt;height:81pt;rotation:-3021008fd;z-index:251626496" fillcolor="#d2ff53" strokecolor="#9c0" strokeweight="3pt"/>
        </w:pict>
      </w:r>
      <w:r>
        <w:br w:type="page"/>
      </w:r>
      <w:r>
        <w:rPr>
          <w:noProof/>
        </w:rPr>
        <w:pict>
          <v:shape id="_x0000_s1066" type="#_x0000_t136" style="position:absolute;left:0;text-align:left;margin-left:27pt;margin-top:-27pt;width:1in;height:45pt;z-index:251619328" fillcolor="black">
            <v:shadow type="perspective" color="#c7dfd3" opacity="52429f" origin="-.5,-.5" offset="-26pt,-36pt" matrix="1.25,,,1.25"/>
            <v:textpath style="font-family:&quot;Arial&quot;;v-text-kern:t" trim="t" fitpath="t" string="  4"/>
          </v:shape>
        </w:pict>
      </w:r>
      <w:r>
        <w:rPr>
          <w:noProof/>
        </w:rPr>
        <w:pict>
          <v:shape id="_x0000_s1067" type="#_x0000_t136" style="position:absolute;left:0;text-align:left;margin-left:18pt;margin-top:396pt;width:1in;height:45pt;z-index:251616256" fillcolor="black">
            <v:shadow type="perspective" color="#c7dfd3" opacity="52429f" origin="-.5,-.5" offset="-26pt,-36pt" matrix="1.25,,,1.25"/>
            <v:textpath style="font-family:&quot;Arial&quot;;v-text-kern:t" trim="t" fitpath="t" string="  1"/>
          </v:shape>
        </w:pict>
      </w:r>
      <w:r>
        <w:rPr>
          <w:noProof/>
        </w:rPr>
        <w:pict>
          <v:shape id="Pilt 329" o:spid="_x0000_s1068" type="#_x0000_t75" alt="suur kärbseseen" style="position:absolute;left:0;text-align:left;margin-left:85pt;margin-top:401pt;width:284pt;height:283pt;z-index:-251635712;visibility:visible">
            <v:imagedata r:id="rId19" o:title=""/>
          </v:shape>
        </w:pict>
      </w:r>
      <w:r>
        <w:rPr>
          <w:noProof/>
        </w:rPr>
        <w:pict>
          <v:shape id="Pilt 328" o:spid="_x0000_s1069" type="#_x0000_t75" alt="väike kärbseseen" style="position:absolute;left:0;text-align:left;margin-left:86pt;margin-top:-23pt;width:283pt;height:284pt;z-index:-251636736;visibility:visible">
            <v:imagedata r:id="rId20" o:title=""/>
          </v:shape>
        </w:pict>
      </w:r>
      <w:r>
        <w:rPr>
          <w:noProof/>
        </w:rPr>
        <w:pict>
          <v:shape id="Pilt 298" o:spid="_x0000_s1070" type="#_x0000_t75" alt="4" style="position:absolute;left:0;text-align:left;margin-left:344.2pt;margin-top:621pt;width:78.8pt;height:78.8pt;z-index:251662336;visibility:visible">
            <v:imagedata r:id="rId16" o:title=""/>
          </v:shape>
        </w:pict>
      </w:r>
      <w:r>
        <w:rPr>
          <w:noProof/>
        </w:rPr>
        <w:pict>
          <v:shape id="Pilt 318" o:spid="_x0000_s1071" type="#_x0000_t75" alt="1" style="position:absolute;left:0;text-align:left;margin-left:344.2pt;margin-top:200.2pt;width:78.8pt;height:78.8pt;z-index:251672576;visibility:visible">
            <v:imagedata r:id="rId9" o:title=""/>
          </v:shape>
        </w:pict>
      </w:r>
      <w:r>
        <w:rPr>
          <w:noProof/>
        </w:rPr>
        <w:pict>
          <v:shape id="_x0000_s1072" type="#_x0000_t136" style="position:absolute;left:0;text-align:left;margin-left:45pt;margin-top:711pt;width:369pt;height:42.5pt;z-index:251614208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KÄRBSESEEN"/>
          </v:shape>
        </w:pict>
      </w:r>
      <w:r>
        <w:rPr>
          <w:noProof/>
        </w:rPr>
        <w:pict>
          <v:shape id="_x0000_s1073" type="#_x0000_t136" style="position:absolute;left:0;text-align:left;margin-left:45pt;margin-top:4in;width:369pt;height:42.5pt;z-index:251651072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KÄRBSESEEN"/>
          </v:shape>
        </w:pict>
      </w:r>
      <w:r>
        <w:rPr>
          <w:noProof/>
        </w:rPr>
        <w:pict>
          <v:rect id="_x0000_s1074" style="position:absolute;left:0;text-align:left;margin-left:18pt;margin-top:-1in;width:419.55pt;height:419.55pt;z-index:251617280" filled="f"/>
        </w:pict>
      </w:r>
      <w:r>
        <w:rPr>
          <w:noProof/>
        </w:rPr>
        <w:pict>
          <v:rect id="_x0000_s1075" style="position:absolute;left:0;text-align:left;margin-left:45pt;margin-top:378pt;width:81pt;height:81pt;rotation:-3021008fd;z-index:251615232" fillcolor="#d2ff53" strokecolor="#9c0" strokeweight="3pt"/>
        </w:pict>
      </w:r>
      <w:r>
        <w:rPr>
          <w:noProof/>
        </w:rPr>
        <w:pict>
          <v:rect id="_x0000_s1076" style="position:absolute;left:0;text-align:left;margin-left:18pt;margin-top:351pt;width:419.55pt;height:419.55pt;z-index:251613184" filled="f"/>
        </w:pict>
      </w:r>
      <w:r>
        <w:rPr>
          <w:noProof/>
        </w:rPr>
        <w:pict>
          <v:rect id="_x0000_s1077" style="position:absolute;left:0;text-align:left;margin-left:45.15pt;margin-top:-45pt;width:81pt;height:81pt;rotation:-3021008fd;z-index:251618304" fillcolor="#d2ff53" strokecolor="#9c0" strokeweight="3pt"/>
        </w:pict>
      </w:r>
      <w:r>
        <w:br w:type="page"/>
      </w:r>
      <w:r>
        <w:rPr>
          <w:noProof/>
        </w:rPr>
        <w:pict>
          <v:shape id="_x0000_s1078" type="#_x0000_t136" style="position:absolute;left:0;text-align:left;margin-left:27pt;margin-top:396pt;width:1in;height:45pt;z-index:251608064" fillcolor="black">
            <v:shadow type="perspective" color="#c7dfd3" opacity="52429f" origin="-.5,-.5" offset="-26pt,-36pt" matrix="1.25,,,1.25"/>
            <v:textpath style="font-family:&quot;Arial&quot;;v-text-kern:t" trim="t" fitpath="t" string="  2"/>
          </v:shape>
        </w:pict>
      </w:r>
      <w:r>
        <w:rPr>
          <w:noProof/>
        </w:rPr>
        <w:pict>
          <v:shape id="Pilt 342" o:spid="_x0000_s1079" type="#_x0000_t75" alt="mushroom-1756183_1920" style="position:absolute;left:0;text-align:left;margin-left:86pt;margin-top:-22pt;width:283pt;height:283pt;z-index:-251628544;visibility:visible">
            <v:imagedata r:id="rId21" o:title=""/>
          </v:shape>
        </w:pict>
      </w:r>
      <w:r>
        <w:rPr>
          <w:noProof/>
        </w:rPr>
        <w:pict>
          <v:shape id="Pilt 336" o:spid="_x0000_s1080" type="#_x0000_t75" alt="mushroom-2243080_1920" style="position:absolute;left:0;text-align:left;margin-left:85pt;margin-top:401pt;width:284pt;height:283pt;z-index:-251631616;visibility:visible">
            <v:imagedata r:id="rId22" o:title=""/>
          </v:shape>
        </w:pict>
      </w:r>
      <w:r>
        <w:rPr>
          <w:noProof/>
        </w:rPr>
        <w:pict>
          <v:shape id="Pilt 303" o:spid="_x0000_s1081" type="#_x0000_t75" alt="2" style="position:absolute;left:0;text-align:left;margin-left:343.9pt;margin-top:198pt;width:79.1pt;height:78.95pt;z-index:251666432;visibility:visible">
            <v:imagedata r:id="rId11" o:title=""/>
          </v:shape>
        </w:pict>
      </w:r>
      <w:r>
        <w:rPr>
          <w:noProof/>
        </w:rPr>
        <w:pict>
          <v:shape id="Pilt 290" o:spid="_x0000_s1082" type="#_x0000_t75" alt="5" style="position:absolute;left:0;text-align:left;margin-left:342pt;margin-top:621pt;width:81pt;height:81pt;z-index:251655168;visibility:visible">
            <v:imagedata r:id="rId23" o:title=""/>
          </v:shape>
        </w:pict>
      </w:r>
      <w:r>
        <w:rPr>
          <w:noProof/>
        </w:rPr>
        <w:pict>
          <v:shape id="_x0000_s1083" type="#_x0000_t136" style="position:absolute;left:0;text-align:left;margin-left:27pt;margin-top:-27pt;width:1in;height:45pt;z-index:251612160" fillcolor="black">
            <v:shadow type="perspective" color="#c7dfd3" opacity="52429f" origin="-.5,-.5" offset="-26pt,-36pt" matrix="1.25,,,1.25"/>
            <v:textpath style="font-family:&quot;Arial&quot;;v-text-kern:t" trim="t" fitpath="t" string="  2"/>
          </v:shape>
        </w:pict>
      </w:r>
      <w:r>
        <w:rPr>
          <w:noProof/>
        </w:rPr>
        <w:pict>
          <v:shape id="_x0000_s1084" type="#_x0000_t136" style="position:absolute;left:0;text-align:left;margin-left:45.15pt;margin-top:4in;width:5in;height:36pt;z-index:251610112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   SIRMIK      "/>
          </v:shape>
        </w:pict>
      </w:r>
      <w:r>
        <w:rPr>
          <w:noProof/>
        </w:rPr>
        <w:pict>
          <v:rect id="_x0000_s1085" style="position:absolute;left:0;text-align:left;margin-left:18pt;margin-top:-1in;width:419.55pt;height:419.55pt;z-index:251609088" filled="f"/>
        </w:pict>
      </w:r>
      <w:r>
        <w:rPr>
          <w:noProof/>
        </w:rPr>
        <w:pict>
          <v:rect id="_x0000_s1086" style="position:absolute;left:0;text-align:left;margin-left:45pt;margin-top:378pt;width:81pt;height:81pt;rotation:-3021008fd;z-index:251607040" fillcolor="#d2ff53" strokecolor="#9c0" strokeweight="3pt"/>
        </w:pict>
      </w:r>
      <w:r>
        <w:rPr>
          <w:noProof/>
        </w:rPr>
        <w:pict>
          <v:shape id="_x0000_s1087" type="#_x0000_t136" style="position:absolute;left:0;text-align:left;margin-left:45pt;margin-top:711pt;width:5in;height:36pt;z-index:251606016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   SIRMIK      "/>
          </v:shape>
        </w:pict>
      </w:r>
      <w:r>
        <w:rPr>
          <w:noProof/>
        </w:rPr>
        <w:pict>
          <v:rect id="_x0000_s1088" style="position:absolute;left:0;text-align:left;margin-left:18pt;margin-top:351pt;width:419.55pt;height:419.55pt;z-index:251604992" filled="f"/>
        </w:pict>
      </w:r>
      <w:r>
        <w:rPr>
          <w:noProof/>
        </w:rPr>
        <w:pict>
          <v:rect id="_x0000_s1089" style="position:absolute;left:0;text-align:left;margin-left:45.15pt;margin-top:-45pt;width:81pt;height:81pt;rotation:-3021008fd;z-index:251611136" fillcolor="#d2ff53" strokecolor="#9c0" strokeweight="3pt"/>
        </w:pict>
      </w:r>
      <w:r>
        <w:br w:type="page"/>
      </w:r>
      <w:r>
        <w:rPr>
          <w:noProof/>
        </w:rPr>
        <w:pict>
          <v:shape id="Pilt 333" o:spid="_x0000_s1090" type="#_x0000_t75" alt="väike pilvik" style="position:absolute;left:0;text-align:left;margin-left:85pt;margin-top:-22pt;width:284pt;height:283pt;z-index:-251633664;visibility:visible">
            <v:imagedata r:id="rId24" o:title="" gain="68267f" blacklevel="1311f"/>
          </v:shape>
        </w:pict>
      </w:r>
      <w:r>
        <w:rPr>
          <w:noProof/>
        </w:rPr>
        <w:pict>
          <v:shape id="Pilt 332" o:spid="_x0000_s1091" type="#_x0000_t75" alt="suur pilvik" style="position:absolute;left:0;text-align:left;margin-left:86pt;margin-top:401pt;width:283pt;height:283pt;z-index:-251634688;visibility:visible">
            <v:imagedata r:id="rId25" o:title=""/>
          </v:shape>
        </w:pict>
      </w:r>
      <w:r>
        <w:rPr>
          <w:noProof/>
        </w:rPr>
        <w:pict>
          <v:shape id="Pilt 319" o:spid="_x0000_s1092" type="#_x0000_t75" alt="3" style="position:absolute;left:0;text-align:left;margin-left:342pt;margin-top:629.95pt;width:81.05pt;height:81.05pt;z-index:251673600;visibility:visible">
            <v:imagedata r:id="rId17" o:title=""/>
          </v:shape>
        </w:pict>
      </w:r>
      <w:r>
        <w:rPr>
          <w:noProof/>
        </w:rPr>
        <w:pict>
          <v:shape id="Pilt 299" o:spid="_x0000_s1093" type="#_x0000_t75" alt="4" style="position:absolute;left:0;text-align:left;margin-left:344.2pt;margin-top:207pt;width:78.8pt;height:78.8pt;z-index:251663360;visibility:visible">
            <v:imagedata r:id="rId16" o:title=""/>
          </v:shape>
        </w:pict>
      </w:r>
      <w:r>
        <w:rPr>
          <w:noProof/>
        </w:rPr>
        <w:pict>
          <v:shape id="_x0000_s1094" type="#_x0000_t136" style="position:absolute;left:0;text-align:left;margin-left:27pt;margin-top:396pt;width:1in;height:45pt;z-index:251599872" fillcolor="black">
            <v:shadow type="perspective" color="#c7dfd3" opacity="52429f" origin="-.5,-.5" offset="-26pt,-36pt" matrix="1.25,,,1.25"/>
            <v:textpath style="font-family:&quot;Arial&quot;;v-text-kern:t" trim="t" fitpath="t" string="  3"/>
          </v:shape>
        </w:pict>
      </w:r>
      <w:r>
        <w:rPr>
          <w:noProof/>
        </w:rPr>
        <w:pict>
          <v:shape id="_x0000_s1095" type="#_x0000_t136" style="position:absolute;left:0;text-align:left;margin-left:27pt;margin-top:-27pt;width:1in;height:45pt;z-index:251603968" fillcolor="black">
            <v:shadow type="perspective" color="#c7dfd3" opacity="52429f" origin="-.5,-.5" offset="-26pt,-36pt" matrix="1.25,,,1.25"/>
            <v:textpath style="font-family:&quot;Arial&quot;;v-text-kern:t" trim="t" fitpath="t" string="  2"/>
          </v:shape>
        </w:pict>
      </w:r>
      <w:r>
        <w:rPr>
          <w:noProof/>
        </w:rPr>
        <w:pict>
          <v:shape id="_x0000_s1096" type="#_x0000_t136" style="position:absolute;left:0;text-align:left;margin-left:45.15pt;margin-top:4in;width:5in;height:36pt;z-index:251601920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   PILVIK      "/>
          </v:shape>
        </w:pict>
      </w:r>
      <w:r>
        <w:rPr>
          <w:noProof/>
        </w:rPr>
        <w:pict>
          <v:rect id="_x0000_s1097" style="position:absolute;left:0;text-align:left;margin-left:18pt;margin-top:-1in;width:419.55pt;height:419.55pt;z-index:251600896" filled="f"/>
        </w:pict>
      </w:r>
      <w:r>
        <w:rPr>
          <w:noProof/>
        </w:rPr>
        <w:pict>
          <v:rect id="_x0000_s1098" style="position:absolute;left:0;text-align:left;margin-left:45pt;margin-top:378pt;width:81pt;height:81pt;rotation:-3021008fd;z-index:251598848" fillcolor="#d2ff53" strokecolor="#9c0" strokeweight="3pt"/>
        </w:pict>
      </w:r>
      <w:r>
        <w:rPr>
          <w:noProof/>
        </w:rPr>
        <w:pict>
          <v:shape id="_x0000_s1099" type="#_x0000_t136" style="position:absolute;left:0;text-align:left;margin-left:45pt;margin-top:711pt;width:5in;height:36pt;z-index:251597824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   PILVIK      "/>
          </v:shape>
        </w:pict>
      </w:r>
      <w:r>
        <w:rPr>
          <w:noProof/>
        </w:rPr>
        <w:pict>
          <v:rect id="_x0000_s1100" style="position:absolute;left:0;text-align:left;margin-left:18pt;margin-top:351pt;width:419.55pt;height:419.55pt;z-index:251596800" filled="f"/>
        </w:pict>
      </w:r>
      <w:r>
        <w:rPr>
          <w:noProof/>
        </w:rPr>
        <w:pict>
          <v:rect id="_x0000_s1101" style="position:absolute;left:0;text-align:left;margin-left:45.15pt;margin-top:-45pt;width:81pt;height:81pt;rotation:-3021008fd;z-index:251602944" fillcolor="#d2ff53" strokecolor="#9c0" strokeweight="3pt"/>
        </w:pict>
      </w:r>
      <w:r>
        <w:br w:type="page"/>
      </w:r>
      <w:r>
        <w:rPr>
          <w:noProof/>
        </w:rPr>
        <w:pict>
          <v:shape id="Pilt 432" o:spid="_x0000_s1102" type="#_x0000_t75" alt="2" style="position:absolute;left:0;text-align:left;margin-left:342pt;margin-top:623.05pt;width:79.1pt;height:78.95pt;z-index:251731968;visibility:visible">
            <v:imagedata r:id="rId11" o:title=""/>
          </v:shape>
        </w:pict>
      </w:r>
      <w:r>
        <w:rPr>
          <w:noProof/>
        </w:rPr>
        <w:pict>
          <v:shape id="_x0000_s1103" type="#_x0000_t136" style="position:absolute;left:0;text-align:left;margin-left:18pt;margin-top:396pt;width:1in;height:45pt;z-index:251591680" fillcolor="black">
            <v:shadow type="perspective" color="#c7dfd3" opacity="52429f" origin="-.5,-.5" offset="-26pt,-36pt" matrix="1.25,,,1.25"/>
            <v:textpath style="font-family:&quot;Arial&quot;;v-text-kern:t" trim="t" fitpath="t" string="  1"/>
          </v:shape>
        </w:pict>
      </w:r>
      <w:r>
        <w:rPr>
          <w:noProof/>
        </w:rPr>
        <w:pict>
          <v:shape id="_x0000_s1104" type="#_x0000_t136" style="position:absolute;left:0;text-align:left;margin-left:18pt;margin-top:-27pt;width:1in;height:45pt;z-index:251595776" fillcolor="black">
            <v:shadow type="perspective" color="#c7dfd3" opacity="52429f" origin="-.5,-.5" offset="-26pt,-36pt" matrix="1.25,,,1.25"/>
            <v:textpath style="font-family:&quot;Arial&quot;;v-text-kern:t" trim="t" fitpath="t" string="  1"/>
          </v:shape>
        </w:pict>
      </w:r>
      <w:r>
        <w:rPr>
          <w:noProof/>
        </w:rPr>
        <w:pict>
          <v:shape id="Pilt 334" o:spid="_x0000_s1105" type="#_x0000_t75" alt="E suursarvik" style="position:absolute;left:0;text-align:left;margin-left:86pt;margin-top:400pt;width:283pt;height:284pt;z-index:-251632640;visibility:visible">
            <v:imagedata r:id="rId26" o:title=""/>
          </v:shape>
        </w:pict>
      </w:r>
      <w:r>
        <w:rPr>
          <w:noProof/>
        </w:rPr>
        <w:pict>
          <v:shape id="Pilt 291" o:spid="_x0000_s1106" type="#_x0000_t75" alt="5" style="position:absolute;left:0;text-align:left;margin-left:342pt;margin-top:198pt;width:81pt;height:81pt;z-index:251656192;visibility:visible">
            <v:imagedata r:id="rId23" o:title=""/>
          </v:shape>
        </w:pict>
      </w:r>
      <w:r>
        <w:rPr>
          <w:noProof/>
        </w:rPr>
        <w:pict>
          <v:shape id="Pilt 231" o:spid="_x0000_s1107" type="#_x0000_t75" alt="suursarvik3" style="position:absolute;left:0;text-align:left;margin-left:85.55pt;margin-top:-22.45pt;width:283.45pt;height:283.45pt;z-index:-251673600;visibility:visible">
            <v:imagedata r:id="rId27" o:title=""/>
          </v:shape>
        </w:pict>
      </w:r>
      <w:r>
        <w:rPr>
          <w:noProof/>
        </w:rPr>
        <w:pict>
          <v:shape id="_x0000_s1108" type="#_x0000_t136" style="position:absolute;left:0;text-align:left;margin-left:45.15pt;margin-top:4in;width:5in;height:36pt;z-index:251593728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SUUR  SARVIK"/>
          </v:shape>
        </w:pict>
      </w:r>
      <w:r>
        <w:rPr>
          <w:noProof/>
        </w:rPr>
        <w:pict>
          <v:rect id="_x0000_s1109" style="position:absolute;left:0;text-align:left;margin-left:18pt;margin-top:-1in;width:419.55pt;height:419.55pt;z-index:251592704" filled="f"/>
        </w:pict>
      </w:r>
      <w:r>
        <w:rPr>
          <w:noProof/>
        </w:rPr>
        <w:pict>
          <v:rect id="_x0000_s1110" style="position:absolute;left:0;text-align:left;margin-left:45pt;margin-top:378pt;width:81pt;height:81pt;rotation:-3021008fd;z-index:251590656" fillcolor="#d2ff53" strokecolor="#9c0" strokeweight="3pt"/>
        </w:pict>
      </w:r>
      <w:r>
        <w:rPr>
          <w:noProof/>
        </w:rPr>
        <w:pict>
          <v:shape id="_x0000_s1111" type="#_x0000_t136" style="position:absolute;left:0;text-align:left;margin-left:45pt;margin-top:711pt;width:5in;height:36pt;z-index:251589632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SUUR  SARVIK"/>
          </v:shape>
        </w:pict>
      </w:r>
      <w:r>
        <w:rPr>
          <w:noProof/>
        </w:rPr>
        <w:pict>
          <v:rect id="_x0000_s1112" style="position:absolute;left:0;text-align:left;margin-left:18pt;margin-top:351pt;width:419.55pt;height:419.55pt;z-index:251588608" filled="f"/>
        </w:pict>
      </w:r>
      <w:r>
        <w:rPr>
          <w:noProof/>
        </w:rPr>
        <w:pict>
          <v:rect id="_x0000_s1113" style="position:absolute;left:0;text-align:left;margin-left:45.15pt;margin-top:-45pt;width:81pt;height:81pt;rotation:-3021008fd;z-index:251594752" fillcolor="#d2ff53" strokecolor="#9c0" strokeweight="3pt"/>
        </w:pict>
      </w:r>
      <w:r>
        <w:br w:type="page"/>
      </w:r>
      <w:r>
        <w:rPr>
          <w:noProof/>
        </w:rPr>
        <w:pict>
          <v:shape id="_x0000_s1114" type="#_x0000_t75" style="position:absolute;left:0;text-align:left;margin-left:85.5pt;margin-top:-22.5pt;width:283.5pt;height:283.5pt;z-index:-251567104">
            <v:imagedata r:id="rId28" o:title=""/>
          </v:shape>
        </w:pict>
      </w:r>
      <w:r>
        <w:rPr>
          <w:noProof/>
        </w:rPr>
        <w:pict>
          <v:shape id="_x0000_s1115" type="#_x0000_t136" style="position:absolute;left:0;text-align:left;margin-left:18pt;margin-top:-27pt;width:1in;height:45pt;z-index:251587584" fillcolor="black">
            <v:shadow type="perspective" color="#c7dfd3" opacity="52429f" origin="-.5,-.5" offset="-26pt,-36pt" matrix="1.25,,,1.25"/>
            <v:textpath style="font-family:&quot;Arial&quot;;v-text-kern:t" trim="t" fitpath="t" string="  1"/>
          </v:shape>
        </w:pict>
      </w:r>
      <w:r>
        <w:rPr>
          <w:noProof/>
        </w:rPr>
        <w:pict>
          <v:shape id="Pilt 343" o:spid="_x0000_s1116" type="#_x0000_t75" alt="cat-529290_1920" style="position:absolute;left:0;text-align:left;margin-left:86pt;margin-top:400pt;width:283pt;height:284pt;z-index:-251627520;visibility:visible">
            <v:imagedata r:id="rId29" o:title=""/>
          </v:shape>
        </w:pict>
      </w:r>
      <w:r>
        <w:rPr>
          <w:noProof/>
        </w:rPr>
        <w:pict>
          <v:shape id="Pilt 308" o:spid="_x0000_s1117" type="#_x0000_t75" alt="1" style="position:absolute;left:0;text-align:left;margin-left:344.2pt;margin-top:198pt;width:78.8pt;height:78.8pt;z-index:251668480;visibility:visible">
            <v:imagedata r:id="rId9" o:title=""/>
          </v:shape>
        </w:pict>
      </w:r>
      <w:r>
        <w:rPr>
          <w:noProof/>
        </w:rPr>
        <w:pict>
          <v:shape id="Pilt 313" o:spid="_x0000_s1118" type="#_x0000_t75" alt="6" style="position:absolute;left:0;text-align:left;margin-left:341.8pt;margin-top:620.95pt;width:81.2pt;height:81.05pt;z-index:251670528;visibility:visible">
            <v:imagedata r:id="rId12" o:title=""/>
          </v:shape>
        </w:pict>
      </w:r>
      <w:r>
        <w:rPr>
          <w:noProof/>
        </w:rPr>
        <w:pict>
          <v:shape id="_x0000_s1119" type="#_x0000_t136" style="position:absolute;left:0;text-align:left;margin-left:27pt;margin-top:396pt;width:1in;height:45pt;z-index:251583488" fillcolor="black">
            <v:shadow type="perspective" color="#c7dfd3" opacity="52429f" origin="-.5,-.5" offset="-26pt,-36pt" matrix="1.25,,,1.25"/>
            <v:textpath style="font-family:&quot;Arial&quot;;v-text-kern:t" trim="t" fitpath="t" string="  2"/>
          </v:shape>
        </w:pict>
      </w:r>
      <w:r>
        <w:rPr>
          <w:noProof/>
        </w:rPr>
        <w:pict>
          <v:shape id="_x0000_s1120" type="#_x0000_t136" style="position:absolute;left:0;text-align:left;margin-left:36pt;margin-top:707.3pt;width:378pt;height:42.5pt;z-index:251581440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MÄNNIRIISIKAS"/>
          </v:shape>
        </w:pict>
      </w:r>
      <w:r>
        <w:rPr>
          <w:noProof/>
        </w:rPr>
        <w:pict>
          <v:shape id="_x0000_s1121" type="#_x0000_t136" style="position:absolute;left:0;text-align:left;margin-left:36pt;margin-top:284.3pt;width:378pt;height:42.5pt;z-index:251585536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MÄNNIRIISIKAS"/>
          </v:shape>
        </w:pict>
      </w:r>
      <w:r>
        <w:rPr>
          <w:noProof/>
        </w:rPr>
        <w:pict>
          <v:rect id="_x0000_s1122" style="position:absolute;left:0;text-align:left;margin-left:18pt;margin-top:-1in;width:419.55pt;height:419.55pt;z-index:251584512" filled="f"/>
        </w:pict>
      </w:r>
      <w:r>
        <w:rPr>
          <w:noProof/>
        </w:rPr>
        <w:pict>
          <v:rect id="_x0000_s1123" style="position:absolute;left:0;text-align:left;margin-left:45pt;margin-top:378pt;width:81pt;height:81pt;rotation:-3021008fd;z-index:251582464" fillcolor="#d2ff53" strokecolor="#9c0" strokeweight="3pt"/>
        </w:pict>
      </w:r>
      <w:r>
        <w:rPr>
          <w:noProof/>
        </w:rPr>
        <w:pict>
          <v:rect id="_x0000_s1124" style="position:absolute;left:0;text-align:left;margin-left:18pt;margin-top:351pt;width:419.55pt;height:419.55pt;z-index:251580416" filled="f"/>
        </w:pict>
      </w:r>
      <w:r>
        <w:rPr>
          <w:noProof/>
        </w:rPr>
        <w:pict>
          <v:rect id="_x0000_s1125" style="position:absolute;left:0;text-align:left;margin-left:45.15pt;margin-top:-45pt;width:81pt;height:81pt;rotation:-3021008fd;z-index:251586560" fillcolor="#d2ff53" strokecolor="#9c0" strokeweight="3pt"/>
        </w:pict>
      </w:r>
      <w:r>
        <w:br w:type="page"/>
      </w:r>
      <w:r>
        <w:rPr>
          <w:noProof/>
        </w:rPr>
        <w:pict>
          <v:shape id="_x0000_s1126" type="#_x0000_t136" style="position:absolute;left:0;text-align:left;margin-left:18pt;margin-top:-27pt;width:1in;height:45pt;z-index:251579392" fillcolor="black">
            <v:shadow type="perspective" color="#c7dfd3" opacity="52429f" origin="-.5,-.5" offset="-26pt,-36pt" matrix="1.25,,,1.25"/>
            <v:textpath style="font-family:&quot;Arial&quot;;v-text-kern:t" trim="t" fitpath="t" string="  1"/>
          </v:shape>
        </w:pict>
      </w:r>
      <w:r>
        <w:rPr>
          <w:noProof/>
        </w:rPr>
        <w:pict>
          <v:shape id="Pilt 301" o:spid="_x0000_s1127" type="#_x0000_t75" alt="2" style="position:absolute;left:0;text-align:left;margin-left:342pt;margin-top:621pt;width:79.1pt;height:78.95pt;z-index:251665408;visibility:visible">
            <v:imagedata r:id="rId11" o:title=""/>
          </v:shape>
        </w:pict>
      </w:r>
      <w:r>
        <w:rPr>
          <w:noProof/>
        </w:rPr>
        <w:pict>
          <v:shape id="Pilt 294" o:spid="_x0000_s1128" type="#_x0000_t75" alt="3" style="position:absolute;left:0;text-align:left;margin-left:342pt;margin-top:198pt;width:81.05pt;height:81.05pt;z-index:251658240;visibility:visible">
            <v:imagedata r:id="rId17" o:title=""/>
          </v:shape>
        </w:pict>
      </w:r>
      <w:r>
        <w:rPr>
          <w:noProof/>
        </w:rPr>
        <w:pict>
          <v:shape id="_x0000_s1129" type="#_x0000_t136" style="position:absolute;left:0;text-align:left;margin-left:27pt;margin-top:396pt;width:1in;height:45pt;z-index:251576320" fillcolor="black">
            <v:shadow type="perspective" color="#c7dfd3" opacity="52429f" origin="-.5,-.5" offset="-26pt,-36pt" matrix="1.25,,,1.25"/>
            <v:textpath style="font-family:&quot;Arial&quot;;v-text-kern:t" trim="t" fitpath="t" string="  3"/>
          </v:shape>
        </w:pict>
      </w:r>
      <w:r>
        <w:rPr>
          <w:noProof/>
        </w:rPr>
        <w:pict>
          <v:shape id="_x0000_s1130" type="#_x0000_t136" style="position:absolute;left:0;text-align:left;margin-left:27pt;margin-top:4in;width:396pt;height:36pt;z-index:251650048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KUUSERIISIKAS"/>
          </v:shape>
        </w:pict>
      </w:r>
      <w:r>
        <w:rPr>
          <w:noProof/>
        </w:rPr>
        <w:pict>
          <v:shape id="_x0000_s1131" type="#_x0000_t136" style="position:absolute;left:0;text-align:left;margin-left:27pt;margin-top:711pt;width:396pt;height:36pt;z-index:251573248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KUUSERIISIKAS"/>
          </v:shape>
        </w:pict>
      </w:r>
      <w:r>
        <w:rPr>
          <w:noProof/>
        </w:rPr>
        <w:pict>
          <v:shape id="Pilt 238" o:spid="_x0000_s1132" type="#_x0000_t75" alt="kuuseriisikas4" style="position:absolute;left:0;text-align:left;margin-left:85.55pt;margin-top:-22.45pt;width:283.45pt;height:283.45pt;z-index:-251671552;visibility:visible">
            <v:imagedata r:id="rId30" o:title="" blacklevel="1311f"/>
          </v:shape>
        </w:pict>
      </w:r>
      <w:r>
        <w:rPr>
          <w:noProof/>
        </w:rPr>
        <w:pict>
          <v:shape id="Pilt 237" o:spid="_x0000_s1133" type="#_x0000_t75" alt="kuuseriisikas" style="position:absolute;left:0;text-align:left;margin-left:85.55pt;margin-top:400.55pt;width:283.45pt;height:283.45pt;z-index:-251672576;visibility:visible">
            <v:imagedata r:id="rId31" o:title=""/>
          </v:shape>
        </w:pict>
      </w:r>
      <w:r>
        <w:rPr>
          <w:noProof/>
        </w:rPr>
        <w:pict>
          <v:rect id="_x0000_s1134" style="position:absolute;left:0;text-align:left;margin-left:18pt;margin-top:-1in;width:419.55pt;height:419.55pt;z-index:251577344" filled="f"/>
        </w:pict>
      </w:r>
      <w:r>
        <w:rPr>
          <w:noProof/>
        </w:rPr>
        <w:pict>
          <v:shape id="Pilt 81" o:spid="_x0000_s1135" type="#_x0000_t75" alt="murumunad1" style="position:absolute;left:0;text-align:left;margin-left:85.55pt;margin-top:400.55pt;width:283.45pt;height:283.45pt;z-index:-251741184;visibility:visible">
            <v:imagedata r:id="rId32" o:title=""/>
          </v:shape>
        </w:pict>
      </w:r>
      <w:r>
        <w:rPr>
          <w:noProof/>
        </w:rPr>
        <w:pict>
          <v:rect id="_x0000_s1136" style="position:absolute;left:0;text-align:left;margin-left:45pt;margin-top:378pt;width:81pt;height:81pt;rotation:-3021008fd;z-index:251574272" fillcolor="#d2ff53" strokecolor="#9c0" strokeweight="3pt"/>
        </w:pict>
      </w:r>
      <w:r>
        <w:rPr>
          <w:noProof/>
        </w:rPr>
        <w:pict>
          <v:rect id="_x0000_s1137" style="position:absolute;left:0;text-align:left;margin-left:18pt;margin-top:351pt;width:419.55pt;height:419.55pt;z-index:251572224" filled="f"/>
        </w:pict>
      </w:r>
      <w:r>
        <w:rPr>
          <w:noProof/>
        </w:rPr>
        <w:pict>
          <v:rect id="_x0000_s1138" style="position:absolute;left:0;text-align:left;margin-left:45.15pt;margin-top:-45pt;width:81pt;height:81pt;rotation:-3021008fd;z-index:251578368" fillcolor="#d2ff53" strokecolor="#9c0" strokeweight="3pt"/>
        </w:pict>
      </w:r>
      <w:r>
        <w:br w:type="page"/>
      </w:r>
      <w:r>
        <w:rPr>
          <w:noProof/>
        </w:rPr>
        <w:pict>
          <v:shape id="_x0000_s1139" type="#_x0000_t136" style="position:absolute;left:0;text-align:left;margin-left:18pt;margin-top:-27pt;width:1in;height:45pt;z-index:251571200" fillcolor="black">
            <v:shadow type="perspective" color="#c7dfd3" opacity="52429f" origin="-.5,-.5" offset="-26pt,-36pt" matrix="1.25,,,1.25"/>
            <v:textpath style="font-family:&quot;Arial&quot;;v-text-kern:t" trim="t" fitpath="t" string="  1"/>
          </v:shape>
        </w:pict>
      </w:r>
      <w:r>
        <w:rPr>
          <w:noProof/>
        </w:rPr>
        <w:pict>
          <v:shape id="Pilt 345" o:spid="_x0000_s1140" type="#_x0000_t75" alt="woolly-milkcap-512784_1920" style="position:absolute;left:0;text-align:left;margin-left:85pt;margin-top:-23pt;width:284pt;height:284pt;z-index:-251625472;visibility:visible">
            <v:imagedata r:id="rId33" o:title=""/>
          </v:shape>
        </w:pict>
      </w:r>
      <w:r>
        <w:rPr>
          <w:noProof/>
        </w:rPr>
        <w:pict>
          <v:shape id="Pilt 344" o:spid="_x0000_s1141" type="#_x0000_t75" alt="mushroom-225828_1920" style="position:absolute;left:0;text-align:left;margin-left:86pt;margin-top:400pt;width:283pt;height:284pt;z-index:-251626496;visibility:visible">
            <v:imagedata r:id="rId34" o:title=""/>
          </v:shape>
        </w:pict>
      </w:r>
      <w:r>
        <w:rPr>
          <w:noProof/>
        </w:rPr>
        <w:pict>
          <v:shape id="Pilt 307" o:spid="_x0000_s1142" type="#_x0000_t75" alt="1" style="position:absolute;left:0;text-align:left;margin-left:344.2pt;margin-top:621pt;width:78.8pt;height:78.8pt;z-index:251667456;visibility:visible">
            <v:imagedata r:id="rId9" o:title=""/>
          </v:shape>
        </w:pict>
      </w:r>
      <w:r>
        <w:rPr>
          <w:noProof/>
        </w:rPr>
        <w:pict>
          <v:shape id="Pilt 295" o:spid="_x0000_s1143" type="#_x0000_t75" alt="3" style="position:absolute;left:0;text-align:left;margin-left:342pt;margin-top:198pt;width:81.05pt;height:81.05pt;z-index:251659264;visibility:visible">
            <v:imagedata r:id="rId17" o:title=""/>
          </v:shape>
        </w:pict>
      </w:r>
      <w:r>
        <w:rPr>
          <w:noProof/>
        </w:rPr>
        <w:pict>
          <v:shape id="_x0000_s1144" type="#_x0000_t136" style="position:absolute;left:0;text-align:left;margin-left:27pt;margin-top:396pt;width:1in;height:45pt;z-index:251567104" fillcolor="black">
            <v:shadow type="perspective" color="#c7dfd3" opacity="52429f" origin="-.5,-.5" offset="-26pt,-36pt" matrix="1.25,,,1.25"/>
            <v:textpath style="font-family:&quot;Arial&quot;;v-text-kern:t" trim="t" fitpath="t" string="  4"/>
          </v:shape>
        </w:pict>
      </w:r>
      <w:r>
        <w:rPr>
          <w:noProof/>
        </w:rPr>
        <w:pict>
          <v:shape id="_x0000_s1145" type="#_x0000_t136" style="position:absolute;left:0;text-align:left;margin-left:45.15pt;margin-top:4in;width:5in;height:36pt;z-index:251569152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KASERIISIKAS"/>
          </v:shape>
        </w:pict>
      </w:r>
      <w:r>
        <w:rPr>
          <w:noProof/>
        </w:rPr>
        <w:pict>
          <v:rect id="_x0000_s1146" style="position:absolute;left:0;text-align:left;margin-left:18pt;margin-top:-1in;width:419.55pt;height:419.55pt;z-index:251568128" filled="f"/>
        </w:pict>
      </w:r>
      <w:r>
        <w:rPr>
          <w:noProof/>
        </w:rPr>
        <w:pict>
          <v:rect id="_x0000_s1147" style="position:absolute;left:0;text-align:left;margin-left:45pt;margin-top:378pt;width:81pt;height:81pt;rotation:-3021008fd;z-index:251566080" fillcolor="#d2ff53" strokecolor="#9c0" strokeweight="3pt"/>
        </w:pict>
      </w:r>
      <w:r>
        <w:rPr>
          <w:noProof/>
        </w:rPr>
        <w:pict>
          <v:shape id="_x0000_s1148" type="#_x0000_t136" style="position:absolute;left:0;text-align:left;margin-left:45pt;margin-top:711pt;width:5in;height:36pt;z-index:251565056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KASERIISIKAS"/>
          </v:shape>
        </w:pict>
      </w:r>
      <w:r>
        <w:rPr>
          <w:noProof/>
        </w:rPr>
        <w:pict>
          <v:rect id="_x0000_s1149" style="position:absolute;left:0;text-align:left;margin-left:18pt;margin-top:351pt;width:419.55pt;height:419.55pt;z-index:251564032" filled="f"/>
        </w:pict>
      </w:r>
      <w:r>
        <w:rPr>
          <w:noProof/>
        </w:rPr>
        <w:pict>
          <v:rect id="_x0000_s1150" style="position:absolute;left:0;text-align:left;margin-left:45.15pt;margin-top:-45pt;width:81pt;height:81pt;rotation:-3021008fd;z-index:251570176" fillcolor="#d2ff53" strokecolor="#9c0" strokeweight="3pt"/>
        </w:pict>
      </w:r>
      <w:r>
        <w:br w:type="page"/>
      </w:r>
      <w:r w:rsidRPr="002E04FC">
        <w:t>LISAPILDID</w:t>
      </w:r>
    </w:p>
    <w:p w:rsidR="00E5686B" w:rsidRPr="002E04FC" w:rsidRDefault="00E5686B" w:rsidP="0099115C">
      <w:pPr>
        <w:jc w:val="center"/>
      </w:pPr>
      <w:r>
        <w:rPr>
          <w:noProof/>
        </w:rPr>
        <w:pict>
          <v:shape id="_x0000_s1151" type="#_x0000_t75" style="position:absolute;left:0;text-align:left;margin-left:2in;margin-top:-76.8pt;width:171.45pt;height:79.95pt;z-index:-251569152;visibility:visible">
            <v:imagedata r:id="rId7" o:title=""/>
          </v:shape>
        </w:pict>
      </w:r>
      <w:r>
        <w:rPr>
          <w:noProof/>
        </w:rPr>
        <w:pict>
          <v:shape id="_x0000_s1152" type="#_x0000_t75" style="position:absolute;left:0;text-align:left;margin-left:-72.55pt;margin-top:-80.8pt;width:166.5pt;height:83.25pt;z-index:-251570176;visibility:visible">
            <v:imagedata r:id="rId35" o:title=""/>
          </v:shape>
        </w:pict>
      </w:r>
      <w:r>
        <w:rPr>
          <w:noProof/>
        </w:rPr>
        <w:pict>
          <v:shape id="_x0000_s1153" type="#_x0000_t75" style="position:absolute;left:0;text-align:left;margin-left:366.4pt;margin-top:-75.8pt;width:149.2pt;height:79.15pt;z-index:-251568128;visibility:visible">
            <v:imagedata r:id="rId36" o:title=""/>
          </v:shape>
        </w:pict>
      </w:r>
    </w:p>
    <w:p w:rsidR="00E5686B" w:rsidRPr="002E04FC" w:rsidRDefault="00E5686B" w:rsidP="0099115C">
      <w:r w:rsidRPr="002E04FC">
        <w:t>KORV – teekonna alguse ja/või lõpu tähistamiseks</w:t>
      </w:r>
    </w:p>
    <w:p w:rsidR="00E5686B" w:rsidRPr="002E04FC" w:rsidRDefault="00E5686B" w:rsidP="0099115C">
      <w:r w:rsidRPr="002E04FC">
        <w:t xml:space="preserve">Näiteks iga kord enne täringu veeretamist, asetab mängija Bee-Boti korvipildile. </w:t>
      </w:r>
    </w:p>
    <w:p w:rsidR="00E5686B" w:rsidRPr="002E04FC" w:rsidRDefault="00E5686B" w:rsidP="0099115C"/>
    <w:p w:rsidR="00E5686B" w:rsidRPr="002E04FC" w:rsidRDefault="00E5686B" w:rsidP="0099115C">
      <w:r w:rsidRPr="002E04FC">
        <w:t>PRÜGI – boonuste jagamiseks</w:t>
      </w:r>
    </w:p>
    <w:p w:rsidR="00E5686B" w:rsidRPr="002E04FC" w:rsidRDefault="00E5686B" w:rsidP="0099115C">
      <w:r w:rsidRPr="002E04FC">
        <w:t xml:space="preserve">Näiteks saab mängija metsast prügi koristamise eest lisakleepsu või kommi. Prügipilt  võib anda arvutamisülesannetes ka lisapunkte või siis lahendab õpetaja arvutusülesande hoopis mängija eest sellele pildile sattudes ise ära. </w:t>
      </w:r>
    </w:p>
    <w:p w:rsidR="00E5686B" w:rsidRPr="002E04FC" w:rsidRDefault="00E5686B" w:rsidP="0099115C"/>
    <w:p w:rsidR="00E5686B" w:rsidRPr="002E04FC" w:rsidRDefault="00E5686B" w:rsidP="0099115C">
      <w:r w:rsidRPr="002E04FC">
        <w:t>JALGRATTAS – kiiresti edasi liikumiseks</w:t>
      </w:r>
    </w:p>
    <w:p w:rsidR="00E5686B" w:rsidRPr="002E04FC" w:rsidRDefault="00E5686B" w:rsidP="0099115C">
      <w:r w:rsidRPr="002E04FC">
        <w:t xml:space="preserve">Näiteks liigub mängija Bee-Botiga kas eelnevalt kokkulepitud arvu piltide võrra edasi paremale/vasakule/üles/alla või siis ükskõik millisele vabalt valitud pildile. </w:t>
      </w:r>
    </w:p>
    <w:p w:rsidR="00E5686B" w:rsidRPr="002E04FC" w:rsidRDefault="00E5686B" w:rsidP="0099115C"/>
    <w:p w:rsidR="00E5686B" w:rsidRPr="002E04FC" w:rsidRDefault="00E5686B" w:rsidP="0099115C">
      <w:r w:rsidRPr="002E04FC">
        <w:t xml:space="preserve">KÜSIMÄRK – täiendavate küsimuste esitamiseks </w:t>
      </w:r>
    </w:p>
    <w:p w:rsidR="00E5686B" w:rsidRDefault="00E5686B" w:rsidP="0099115C">
      <w:pPr>
        <w:rPr>
          <w:rFonts w:ascii="Arial" w:hAnsi="Arial" w:cs="Arial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4" type="#_x0000_t202" style="position:absolute;margin-left:-1in;margin-top:45pt;width:297.65pt;height:99pt;z-index:251736064">
            <v:textbox style="mso-next-textbox:#_x0000_s1154">
              <w:txbxContent>
                <w:p w:rsidR="00E5686B" w:rsidRPr="002E04FC" w:rsidRDefault="00E5686B" w:rsidP="0099115C">
                  <w:pPr>
                    <w:spacing w:line="360" w:lineRule="auto"/>
                    <w:jc w:val="center"/>
                    <w:rPr>
                      <w:sz w:val="40"/>
                      <w:szCs w:val="40"/>
                    </w:rPr>
                  </w:pPr>
                  <w:r w:rsidRPr="002E04FC">
                    <w:rPr>
                      <w:sz w:val="40"/>
                      <w:szCs w:val="40"/>
                    </w:rPr>
                    <w:t>NIMETA ÜKS TOIT,</w:t>
                  </w:r>
                </w:p>
                <w:p w:rsidR="00E5686B" w:rsidRPr="002E04FC" w:rsidRDefault="00E5686B" w:rsidP="0099115C">
                  <w:pPr>
                    <w:spacing w:line="360" w:lineRule="auto"/>
                    <w:jc w:val="center"/>
                    <w:rPr>
                      <w:sz w:val="40"/>
                      <w:szCs w:val="40"/>
                    </w:rPr>
                  </w:pPr>
                  <w:r w:rsidRPr="002E04FC">
                    <w:rPr>
                      <w:sz w:val="40"/>
                      <w:szCs w:val="40"/>
                    </w:rPr>
                    <w:t>MIDA SAAB SEENTEST VALMISTADA.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5" type="#_x0000_t202" style="position:absolute;margin-left:225pt;margin-top:45pt;width:297.65pt;height:99pt;z-index:251737088">
            <v:textbox style="mso-next-textbox:#_x0000_s1155">
              <w:txbxContent>
                <w:p w:rsidR="00E5686B" w:rsidRPr="008E20D2" w:rsidRDefault="00E5686B" w:rsidP="0099115C">
                  <w:pPr>
                    <w:spacing w:line="360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E5686B" w:rsidRPr="002E04FC" w:rsidRDefault="00E5686B" w:rsidP="0099115C">
                  <w:pPr>
                    <w:spacing w:line="360" w:lineRule="auto"/>
                    <w:jc w:val="center"/>
                    <w:rPr>
                      <w:sz w:val="40"/>
                      <w:szCs w:val="40"/>
                    </w:rPr>
                  </w:pPr>
                  <w:r w:rsidRPr="002E04FC">
                    <w:rPr>
                      <w:sz w:val="40"/>
                      <w:szCs w:val="40"/>
                    </w:rPr>
                    <w:t>NIMETA ÜKS LOOM,</w:t>
                  </w:r>
                </w:p>
                <w:p w:rsidR="00E5686B" w:rsidRPr="002E04FC" w:rsidRDefault="00E5686B" w:rsidP="0099115C">
                  <w:pPr>
                    <w:spacing w:line="360" w:lineRule="auto"/>
                    <w:jc w:val="center"/>
                    <w:rPr>
                      <w:sz w:val="40"/>
                      <w:szCs w:val="40"/>
                    </w:rPr>
                  </w:pPr>
                  <w:r w:rsidRPr="002E04FC">
                    <w:rPr>
                      <w:sz w:val="40"/>
                      <w:szCs w:val="40"/>
                    </w:rPr>
                    <w:t>KES TOITUB SEENTEST.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6" type="#_x0000_t202" style="position:absolute;margin-left:225pt;margin-top:2in;width:297.65pt;height:99pt;z-index:251739136">
            <v:textbox style="mso-next-textbox:#_x0000_s1156">
              <w:txbxContent>
                <w:p w:rsidR="00E5686B" w:rsidRPr="008E20D2" w:rsidRDefault="00E5686B" w:rsidP="0099115C">
                  <w:pPr>
                    <w:spacing w:line="360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E5686B" w:rsidRPr="002E04FC" w:rsidRDefault="00E5686B" w:rsidP="0099115C">
                  <w:pPr>
                    <w:spacing w:line="360" w:lineRule="auto"/>
                    <w:jc w:val="center"/>
                    <w:rPr>
                      <w:sz w:val="40"/>
                      <w:szCs w:val="40"/>
                    </w:rPr>
                  </w:pPr>
                  <w:r w:rsidRPr="002E04FC">
                    <w:rPr>
                      <w:sz w:val="40"/>
                      <w:szCs w:val="40"/>
                    </w:rPr>
                    <w:t>NIMETA ÜKS HEA SÖÖGISEEN.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7" type="#_x0000_t202" style="position:absolute;margin-left:-1in;margin-top:2in;width:297.65pt;height:99pt;z-index:251738112">
            <v:textbox style="mso-next-textbox:#_x0000_s1157">
              <w:txbxContent>
                <w:p w:rsidR="00E5686B" w:rsidRPr="004C0F19" w:rsidRDefault="00E5686B" w:rsidP="0099115C">
                  <w:pPr>
                    <w:spacing w:line="360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E5686B" w:rsidRPr="002E04FC" w:rsidRDefault="00E5686B" w:rsidP="0099115C">
                  <w:pPr>
                    <w:spacing w:line="360" w:lineRule="auto"/>
                    <w:jc w:val="center"/>
                    <w:rPr>
                      <w:sz w:val="40"/>
                      <w:szCs w:val="40"/>
                    </w:rPr>
                  </w:pPr>
                  <w:r w:rsidRPr="002E04FC">
                    <w:rPr>
                      <w:sz w:val="40"/>
                      <w:szCs w:val="40"/>
                    </w:rPr>
                    <w:t>NIMETA ÜKS MÜRGINE VÕI MITTESÖÖDAV SEEN.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8" type="#_x0000_t202" style="position:absolute;margin-left:225pt;margin-top:243pt;width:297.65pt;height:99pt;z-index:251741184">
            <v:textbox style="mso-next-textbox:#_x0000_s1158">
              <w:txbxContent>
                <w:p w:rsidR="00E5686B" w:rsidRPr="004676E8" w:rsidRDefault="00E5686B" w:rsidP="0099115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E5686B" w:rsidRPr="002E04FC" w:rsidRDefault="00E5686B" w:rsidP="0099115C">
                  <w:pPr>
                    <w:spacing w:line="360" w:lineRule="auto"/>
                    <w:jc w:val="center"/>
                    <w:rPr>
                      <w:sz w:val="40"/>
                      <w:szCs w:val="40"/>
                    </w:rPr>
                  </w:pPr>
                  <w:r w:rsidRPr="002E04FC">
                    <w:rPr>
                      <w:sz w:val="40"/>
                      <w:szCs w:val="40"/>
                    </w:rPr>
                    <w:t xml:space="preserve">NIMETA ÜKS </w:t>
                  </w:r>
                </w:p>
                <w:p w:rsidR="00E5686B" w:rsidRPr="002E04FC" w:rsidRDefault="00E5686B" w:rsidP="0099115C">
                  <w:pPr>
                    <w:spacing w:line="360" w:lineRule="auto"/>
                    <w:jc w:val="center"/>
                    <w:rPr>
                      <w:sz w:val="40"/>
                      <w:szCs w:val="40"/>
                    </w:rPr>
                  </w:pPr>
                  <w:r w:rsidRPr="002E04FC">
                    <w:rPr>
                      <w:sz w:val="40"/>
                      <w:szCs w:val="40"/>
                    </w:rPr>
                    <w:t>PUNAST VÄRVI SEEN.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9" type="#_x0000_t202" style="position:absolute;margin-left:-1in;margin-top:243pt;width:297.65pt;height:99pt;z-index:251740160">
            <v:textbox style="mso-next-textbox:#_x0000_s1159">
              <w:txbxContent>
                <w:p w:rsidR="00E5686B" w:rsidRPr="008E20D2" w:rsidRDefault="00E5686B" w:rsidP="0099115C">
                  <w:pPr>
                    <w:spacing w:line="360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E5686B" w:rsidRPr="002E04FC" w:rsidRDefault="00E5686B" w:rsidP="0099115C">
                  <w:pPr>
                    <w:spacing w:line="360" w:lineRule="auto"/>
                    <w:jc w:val="center"/>
                    <w:rPr>
                      <w:sz w:val="40"/>
                      <w:szCs w:val="40"/>
                    </w:rPr>
                  </w:pPr>
                  <w:r w:rsidRPr="002E04FC">
                    <w:rPr>
                      <w:sz w:val="40"/>
                      <w:szCs w:val="40"/>
                    </w:rPr>
                    <w:t xml:space="preserve">NIMETA ÜKS </w:t>
                  </w:r>
                </w:p>
                <w:p w:rsidR="00E5686B" w:rsidRPr="002E04FC" w:rsidRDefault="00E5686B" w:rsidP="0099115C">
                  <w:pPr>
                    <w:spacing w:line="360" w:lineRule="auto"/>
                    <w:jc w:val="center"/>
                    <w:rPr>
                      <w:sz w:val="40"/>
                      <w:szCs w:val="40"/>
                    </w:rPr>
                  </w:pPr>
                  <w:r w:rsidRPr="002E04FC">
                    <w:rPr>
                      <w:sz w:val="40"/>
                      <w:szCs w:val="40"/>
                    </w:rPr>
                    <w:t>KOLLAST VÄRVI SEEN.</w:t>
                  </w:r>
                </w:p>
                <w:p w:rsidR="00E5686B" w:rsidRPr="00D0248E" w:rsidRDefault="00E5686B" w:rsidP="0099115C"/>
              </w:txbxContent>
            </v:textbox>
          </v:shape>
        </w:pict>
      </w:r>
      <w:r>
        <w:rPr>
          <w:noProof/>
        </w:rPr>
        <w:pict>
          <v:shape id="_x0000_s1160" type="#_x0000_t202" style="position:absolute;margin-left:225pt;margin-top:342pt;width:297.65pt;height:99pt;z-index:251743232">
            <v:textbox style="mso-next-textbox:#_x0000_s1160">
              <w:txbxContent>
                <w:p w:rsidR="00E5686B" w:rsidRPr="002E04FC" w:rsidRDefault="00E5686B" w:rsidP="0099115C">
                  <w:pPr>
                    <w:spacing w:line="360" w:lineRule="auto"/>
                    <w:jc w:val="center"/>
                    <w:rPr>
                      <w:sz w:val="40"/>
                      <w:szCs w:val="40"/>
                    </w:rPr>
                  </w:pPr>
                  <w:r w:rsidRPr="002E04FC">
                    <w:rPr>
                      <w:sz w:val="40"/>
                      <w:szCs w:val="40"/>
                    </w:rPr>
                    <w:t>NIMETA NUMBER, KUHU TULEB SEENEMÜRGITUSE KORRAL HELISTADA.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1" type="#_x0000_t202" style="position:absolute;margin-left:-1in;margin-top:342pt;width:297.65pt;height:99pt;z-index:251742208">
            <v:textbox style="mso-next-textbox:#_x0000_s1161">
              <w:txbxContent>
                <w:p w:rsidR="00E5686B" w:rsidRPr="004676E8" w:rsidRDefault="00E5686B" w:rsidP="0099115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E5686B" w:rsidRPr="002E04FC" w:rsidRDefault="00E5686B" w:rsidP="0099115C">
                  <w:pPr>
                    <w:spacing w:line="360" w:lineRule="auto"/>
                    <w:jc w:val="center"/>
                    <w:rPr>
                      <w:sz w:val="40"/>
                      <w:szCs w:val="40"/>
                    </w:rPr>
                  </w:pPr>
                  <w:r w:rsidRPr="002E04FC">
                    <w:rPr>
                      <w:sz w:val="40"/>
                      <w:szCs w:val="40"/>
                    </w:rPr>
                    <w:t xml:space="preserve">NIMETA ÜKS </w:t>
                  </w:r>
                </w:p>
                <w:p w:rsidR="00E5686B" w:rsidRPr="002E04FC" w:rsidRDefault="00E5686B" w:rsidP="0099115C">
                  <w:pPr>
                    <w:spacing w:line="360" w:lineRule="auto"/>
                    <w:jc w:val="center"/>
                    <w:rPr>
                      <w:sz w:val="40"/>
                      <w:szCs w:val="40"/>
                    </w:rPr>
                  </w:pPr>
                  <w:r w:rsidRPr="002E04FC">
                    <w:rPr>
                      <w:sz w:val="40"/>
                      <w:szCs w:val="40"/>
                    </w:rPr>
                    <w:t>SEENE OSA.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2" type="#_x0000_t202" style="position:absolute;margin-left:225pt;margin-top:441pt;width:297.65pt;height:99pt;z-index:251745280">
            <v:textbox style="mso-next-textbox:#_x0000_s1162">
              <w:txbxContent>
                <w:p w:rsidR="00E5686B" w:rsidRPr="002E04FC" w:rsidRDefault="00E5686B" w:rsidP="0099115C">
                  <w:pPr>
                    <w:spacing w:line="360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E5686B" w:rsidRPr="002E04FC" w:rsidRDefault="00E5686B" w:rsidP="0099115C">
                  <w:pPr>
                    <w:spacing w:line="360" w:lineRule="auto"/>
                    <w:jc w:val="center"/>
                    <w:rPr>
                      <w:sz w:val="40"/>
                      <w:szCs w:val="40"/>
                    </w:rPr>
                  </w:pPr>
                  <w:r w:rsidRPr="002E04FC">
                    <w:rPr>
                      <w:sz w:val="40"/>
                      <w:szCs w:val="40"/>
                    </w:rPr>
                    <w:t xml:space="preserve">NIMETA ÜKS SEEN, MIDA TAHAKSID KORJATA.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3" type="#_x0000_t202" style="position:absolute;margin-left:-1in;margin-top:441pt;width:297.65pt;height:99pt;z-index:251744256">
            <v:textbox style="mso-next-textbox:#_x0000_s1163">
              <w:txbxContent>
                <w:p w:rsidR="00E5686B" w:rsidRPr="002E04FC" w:rsidRDefault="00E5686B" w:rsidP="0099115C">
                  <w:pPr>
                    <w:spacing w:line="360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E5686B" w:rsidRPr="002E04FC" w:rsidRDefault="00E5686B" w:rsidP="0099115C">
                  <w:pPr>
                    <w:spacing w:line="360" w:lineRule="auto"/>
                    <w:jc w:val="center"/>
                    <w:rPr>
                      <w:sz w:val="40"/>
                      <w:szCs w:val="40"/>
                    </w:rPr>
                  </w:pPr>
                  <w:r w:rsidRPr="002E04FC">
                    <w:rPr>
                      <w:sz w:val="40"/>
                      <w:szCs w:val="40"/>
                    </w:rPr>
                    <w:t>MILLISE PUU JUURES KASVAB KASERIISIKAS?</w:t>
                  </w:r>
                </w:p>
              </w:txbxContent>
            </v:textbox>
          </v:shape>
        </w:pict>
      </w:r>
      <w:r w:rsidRPr="002E04FC">
        <w:t>Näiteks küsimärgile sattudes valib mängija ühe küsimuse, õpetaja loeb küsimuse ette ja sama laps (või keegi teine) vastab küsimusele. Küsimuse asemel võib olla ka tehe.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 w:type="page"/>
      </w:r>
      <w:r>
        <w:rPr>
          <w:noProof/>
        </w:rPr>
        <w:pict>
          <v:shape id="_x0000_s1164" type="#_x0000_t136" style="position:absolute;margin-left:27pt;margin-top:-27pt;width:1in;height:45pt;z-index:251718656" fillcolor="black">
            <v:shadow type="perspective" color="#c7dfd3" opacity="52429f" origin="-.5,-.5" offset="-26pt,-36pt" matrix="1.25,,,1.25"/>
            <v:textpath style="font-family:&quot;Arial&quot;;v-text-kern:t" trim="t" fitpath="t" string="  0"/>
          </v:shape>
        </w:pict>
      </w:r>
      <w:r>
        <w:rPr>
          <w:noProof/>
        </w:rPr>
        <w:pict>
          <v:rect id="_x0000_s1165" style="position:absolute;margin-left:45.15pt;margin-top:-45pt;width:81pt;height:81pt;rotation:-3021008fd;z-index:251717632" fillcolor="#d2ff53" strokecolor="#9c0" strokeweight="3pt"/>
        </w:pict>
      </w:r>
      <w:r>
        <w:rPr>
          <w:noProof/>
        </w:rPr>
        <w:pict>
          <v:shape id="_x0000_s1166" type="#_x0000_t136" style="position:absolute;margin-left:27pt;margin-top:396pt;width:1in;height:45pt;z-index:251716608" fillcolor="black">
            <v:shadow type="perspective" color="#c7dfd3" opacity="52429f" origin="-.5,-.5" offset="-26pt,-36pt" matrix="1.25,,,1.25"/>
            <v:textpath style="font-family:&quot;Arial&quot;;v-text-kern:t" trim="t" fitpath="t" string="  5"/>
          </v:shape>
        </w:pict>
      </w:r>
      <w:r>
        <w:rPr>
          <w:noProof/>
        </w:rPr>
        <w:pict>
          <v:rect id="_x0000_s1167" style="position:absolute;margin-left:45pt;margin-top:378pt;width:81pt;height:81pt;rotation:-3021008fd;z-index:251715584" fillcolor="#d2ff53" strokecolor="#9c0" strokeweight="3pt"/>
        </w:pict>
      </w:r>
      <w:r>
        <w:rPr>
          <w:noProof/>
        </w:rPr>
        <w:pict>
          <v:rect id="_x0000_s1168" style="position:absolute;margin-left:18pt;margin-top:351pt;width:419.55pt;height:419.55pt;z-index:251699200" filled="f"/>
        </w:pict>
      </w:r>
      <w:r>
        <w:rPr>
          <w:noProof/>
        </w:rPr>
        <w:pict>
          <v:shape id="Pilt 390" o:spid="_x0000_s1169" type="#_x0000_t75" alt="korv" style="position:absolute;margin-left:1in;margin-top:411.9pt;width:324pt;height:281.1pt;z-index:-251610112;visibility:visible">
            <v:imagedata r:id="rId37" o:title=""/>
          </v:shape>
        </w:pict>
      </w:r>
      <w:r>
        <w:rPr>
          <w:noProof/>
        </w:rPr>
        <w:pict>
          <v:shape id="Pilt 389" o:spid="_x0000_s1170" type="#_x0000_t75" alt="korv" style="position:absolute;margin-left:1in;margin-top:-9pt;width:324pt;height:281.1pt;z-index:-251611136;visibility:visible">
            <v:imagedata r:id="rId37" o:title=""/>
          </v:shape>
        </w:pict>
      </w:r>
      <w:r>
        <w:rPr>
          <w:noProof/>
        </w:rPr>
        <w:pict>
          <v:shape id="Pilt 388" o:spid="_x0000_s1171" type="#_x0000_t75" alt="1" style="position:absolute;margin-left:344.2pt;margin-top:200.2pt;width:78.8pt;height:78.8pt;z-index:251704320;visibility:visible">
            <v:imagedata r:id="rId9" o:title=""/>
          </v:shape>
        </w:pict>
      </w:r>
      <w:r>
        <w:rPr>
          <w:noProof/>
        </w:rPr>
        <w:pict>
          <v:shape id="Pilt 387" o:spid="_x0000_s1172" type="#_x0000_t75" alt="5" style="position:absolute;margin-left:342pt;margin-top:630pt;width:81pt;height:81pt;z-index:251703296;visibility:visible">
            <v:imagedata r:id="rId23" o:title=""/>
          </v:shape>
        </w:pict>
      </w:r>
      <w:r>
        <w:rPr>
          <w:noProof/>
        </w:rPr>
        <w:pict>
          <v:shape id="_x0000_s1173" type="#_x0000_t136" style="position:absolute;margin-left:45.15pt;margin-top:4in;width:5in;height:36pt;z-index:251702272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    KORV       "/>
          </v:shape>
        </w:pict>
      </w:r>
      <w:r>
        <w:rPr>
          <w:noProof/>
        </w:rPr>
        <w:pict>
          <v:rect id="_x0000_s1174" style="position:absolute;margin-left:18pt;margin-top:-1in;width:419.55pt;height:419.55pt;z-index:251701248" filled="f"/>
        </w:pict>
      </w:r>
      <w:r>
        <w:rPr>
          <w:noProof/>
        </w:rPr>
        <w:pict>
          <v:shape id="_x0000_s1175" type="#_x0000_t136" style="position:absolute;margin-left:45pt;margin-top:711pt;width:5in;height:36pt;z-index:251700224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    KORV       "/>
          </v:shape>
        </w:pict>
      </w:r>
      <w:r>
        <w:br w:type="page"/>
      </w:r>
      <w:r>
        <w:rPr>
          <w:noProof/>
        </w:rPr>
        <w:pict>
          <v:rect id="_x0000_s1176" style="position:absolute;margin-left:45.15pt;margin-top:-45pt;width:81pt;height:81pt;rotation:-3021008fd;z-index:251721728" fillcolor="#d2ff53" strokecolor="#9c0" strokeweight="3pt"/>
        </w:pict>
      </w:r>
      <w:r>
        <w:rPr>
          <w:noProof/>
        </w:rPr>
        <w:pict>
          <v:shape id="_x0000_s1177" type="#_x0000_t136" style="position:absolute;margin-left:27pt;margin-top:396pt;width:1in;height:45pt;z-index:251720704" fillcolor="black">
            <v:shadow type="perspective" color="#c7dfd3" opacity="52429f" origin="-.5,-.5" offset="-26pt,-36pt" matrix="1.25,,,1.25"/>
            <v:textpath style="font-family:&quot;Arial&quot;;v-text-kern:t" trim="t" fitpath="t" string="  2"/>
          </v:shape>
        </w:pict>
      </w:r>
      <w:r>
        <w:rPr>
          <w:noProof/>
        </w:rPr>
        <w:pict>
          <v:rect id="_x0000_s1178" style="position:absolute;margin-left:45pt;margin-top:378pt;width:81pt;height:81pt;rotation:-3021008fd;z-index:251719680" fillcolor="#d2ff53" strokecolor="#9c0" strokeweight="3pt"/>
        </w:pict>
      </w:r>
      <w:r>
        <w:rPr>
          <w:noProof/>
        </w:rPr>
        <w:pict>
          <v:shape id="_x0000_s1179" type="#_x0000_t136" style="position:absolute;margin-left:27pt;margin-top:-27pt;width:1in;height:45pt;z-index:251722752" fillcolor="black">
            <v:shadow type="perspective" color="#c7dfd3" opacity="52429f" origin="-.5,-.5" offset="-26pt,-36pt" matrix="1.25,,,1.25"/>
            <v:textpath style="font-family:&quot;Arial&quot;;v-text-kern:t" trim="t" fitpath="t" string="  2"/>
          </v:shape>
        </w:pict>
      </w:r>
      <w:r>
        <w:rPr>
          <w:noProof/>
        </w:rPr>
        <w:pict>
          <v:shape id="Pilt 374" o:spid="_x0000_s1180" type="#_x0000_t75" alt="glass-1269000_1920" style="position:absolute;margin-left:85pt;margin-top:400pt;width:284pt;height:284pt;z-index:-251621376;visibility:visible">
            <v:imagedata r:id="rId38" o:title=""/>
          </v:shape>
        </w:pict>
      </w:r>
      <w:r>
        <w:rPr>
          <w:noProof/>
        </w:rPr>
        <w:pict>
          <v:shape id="Pilt 352" o:spid="_x0000_s1181" type="#_x0000_t75" alt="garbage-2416624_1920" style="position:absolute;margin-left:85pt;margin-top:-23pt;width:284pt;height:284pt;z-index:-251624448;visibility:visible">
            <v:imagedata r:id="rId39" o:title=""/>
          </v:shape>
        </w:pict>
      </w:r>
      <w:r>
        <w:rPr>
          <w:noProof/>
        </w:rPr>
        <w:pict>
          <v:shape id="Pilt 293" o:spid="_x0000_s1182" type="#_x0000_t75" alt="3" style="position:absolute;margin-left:341.95pt;margin-top:198pt;width:81.05pt;height:81.05pt;z-index:251657216;visibility:visible">
            <v:imagedata r:id="rId17" o:title=""/>
          </v:shape>
        </w:pict>
      </w:r>
      <w:r>
        <w:rPr>
          <w:noProof/>
        </w:rPr>
        <w:pict>
          <v:shape id="Pilt 282" o:spid="_x0000_s1183" type="#_x0000_t75" alt="6" style="position:absolute;margin-left:342pt;margin-top:620.95pt;width:81.2pt;height:81.05pt;z-index:251652096;visibility:visible">
            <v:imagedata r:id="rId12" o:title=""/>
          </v:shape>
        </w:pict>
      </w:r>
      <w:r>
        <w:rPr>
          <w:noProof/>
        </w:rPr>
        <w:pict>
          <v:shape id="_x0000_s1184" type="#_x0000_t136" style="position:absolute;margin-left:45pt;margin-top:281.5pt;width:5in;height:42.5pt;z-index:251648000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   PRÜGI      "/>
          </v:shape>
        </w:pict>
      </w:r>
      <w:r>
        <w:rPr>
          <w:noProof/>
        </w:rPr>
        <w:pict>
          <v:shape id="_x0000_s1185" type="#_x0000_t136" style="position:absolute;margin-left:45pt;margin-top:704.5pt;width:5in;height:42.5pt;z-index:251649024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   PRÜGI      "/>
          </v:shape>
        </w:pict>
      </w:r>
      <w:r>
        <w:rPr>
          <w:noProof/>
        </w:rPr>
        <w:pict>
          <v:rect id="_x0000_s1186" style="position:absolute;margin-left:18pt;margin-top:-1in;width:419.55pt;height:419.55pt;z-index:251646976" filled="f"/>
        </w:pict>
      </w:r>
      <w:r>
        <w:rPr>
          <w:noProof/>
        </w:rPr>
        <w:pict>
          <v:rect id="_x0000_s1187" style="position:absolute;margin-left:18pt;margin-top:351pt;width:419.55pt;height:419.55pt;z-index:251645952" filled="f"/>
        </w:pict>
      </w:r>
      <w:r>
        <w:br w:type="page"/>
      </w:r>
      <w:r>
        <w:rPr>
          <w:noProof/>
        </w:rPr>
        <w:pict>
          <v:shape id="_x0000_s1188" type="#_x0000_t136" style="position:absolute;margin-left:1in;margin-top:4in;width:5in;height:36pt;z-index:251563008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JALGRATAS  "/>
          </v:shape>
        </w:pict>
      </w:r>
      <w:r>
        <w:rPr>
          <w:noProof/>
        </w:rPr>
        <w:pict>
          <v:shape id="_x0000_s1189" type="#_x0000_t136" style="position:absolute;margin-left:63pt;margin-top:711pt;width:5in;height:36pt;z-index:251560960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JALGRATAS  "/>
          </v:shape>
        </w:pict>
      </w:r>
      <w:r>
        <w:rPr>
          <w:noProof/>
        </w:rPr>
        <w:pict>
          <v:rect id="_x0000_s1190" style="position:absolute;margin-left:45.15pt;margin-top:-45pt;width:81pt;height:81pt;rotation:-3021008fd;z-index:251725824" fillcolor="#d2ff53" strokecolor="#9c0" strokeweight="3pt"/>
        </w:pict>
      </w:r>
      <w:r>
        <w:rPr>
          <w:noProof/>
        </w:rPr>
        <w:pict>
          <v:shape id="_x0000_s1191" type="#_x0000_t136" style="position:absolute;margin-left:27pt;margin-top:396pt;width:1in;height:45pt;z-index:251724800" fillcolor="black">
            <v:shadow type="perspective" color="#c7dfd3" opacity="52429f" origin="-.5,-.5" offset="-26pt,-36pt" matrix="1.25,,,1.25"/>
            <v:textpath style="font-family:&quot;Arial&quot;;v-text-kern:t" trim="t" fitpath="t" string="  3"/>
          </v:shape>
        </w:pict>
      </w:r>
      <w:r>
        <w:rPr>
          <w:noProof/>
        </w:rPr>
        <w:pict>
          <v:rect id="_x0000_s1192" style="position:absolute;margin-left:45pt;margin-top:378pt;width:81pt;height:81pt;rotation:-3021008fd;z-index:251723776" fillcolor="#d2ff53" strokecolor="#9c0" strokeweight="3pt"/>
        </w:pict>
      </w:r>
      <w:r>
        <w:rPr>
          <w:noProof/>
        </w:rPr>
        <w:pict>
          <v:shape id="_x0000_s1193" type="#_x0000_t136" style="position:absolute;margin-left:27pt;margin-top:-27pt;width:1in;height:45pt;z-index:251726848" fillcolor="black">
            <v:shadow type="perspective" color="#c7dfd3" opacity="52429f" origin="-.5,-.5" offset="-26pt,-36pt" matrix="1.25,,,1.25"/>
            <v:textpath style="font-family:&quot;Arial&quot;;v-text-kern:t" trim="t" fitpath="t" string="  2"/>
          </v:shape>
        </w:pict>
      </w:r>
      <w:r>
        <w:rPr>
          <w:noProof/>
        </w:rPr>
        <w:pict>
          <v:shape id="Pilt 300" o:spid="_x0000_s1194" type="#_x0000_t75" alt="4" style="position:absolute;margin-left:344.2pt;margin-top:621pt;width:78.8pt;height:78.8pt;z-index:251664384;visibility:visible">
            <v:imagedata r:id="rId16" o:title=""/>
          </v:shape>
        </w:pict>
      </w:r>
      <w:r>
        <w:rPr>
          <w:noProof/>
        </w:rPr>
        <w:pict>
          <v:shape id="Pilt 287" o:spid="_x0000_s1195" type="#_x0000_t75" alt="6" style="position:absolute;margin-left:342pt;margin-top:197.95pt;width:81.2pt;height:81.05pt;z-index:251654144;visibility:visible">
            <v:imagedata r:id="rId12" o:title=""/>
          </v:shape>
        </w:pict>
      </w:r>
      <w:r>
        <w:rPr>
          <w:noProof/>
        </w:rPr>
        <w:pict>
          <v:shape id="Pilt 355" o:spid="_x0000_s1196" type="#_x0000_t75" alt="ratas1" style="position:absolute;margin-left:85pt;margin-top:401pt;width:284pt;height:283pt;z-index:-251622400;visibility:visible">
            <v:imagedata r:id="rId40" o:title=""/>
          </v:shape>
        </w:pict>
      </w:r>
      <w:r>
        <w:rPr>
          <w:noProof/>
        </w:rPr>
        <w:pict>
          <v:shape id="Pilt 354" o:spid="_x0000_s1197" type="#_x0000_t75" alt="ratas2" style="position:absolute;margin-left:86pt;margin-top:-23pt;width:283pt;height:284pt;z-index:-251623424;visibility:visible">
            <v:imagedata r:id="rId41" o:title=""/>
          </v:shape>
        </w:pict>
      </w:r>
      <w:r>
        <w:rPr>
          <w:noProof/>
        </w:rPr>
        <w:pict>
          <v:rect id="_x0000_s1198" style="position:absolute;margin-left:18pt;margin-top:-1in;width:419.55pt;height:419.55pt;z-index:251561984" filled="f"/>
        </w:pict>
      </w:r>
      <w:r>
        <w:rPr>
          <w:noProof/>
        </w:rPr>
        <w:pict>
          <v:rect id="_x0000_s1199" style="position:absolute;margin-left:18pt;margin-top:351pt;width:419.55pt;height:419.55pt;z-index:251559936" filled="f"/>
        </w:pict>
      </w:r>
      <w:r>
        <w:br w:type="page"/>
      </w:r>
      <w:r>
        <w:rPr>
          <w:noProof/>
        </w:rPr>
        <w:pict>
          <v:rect id="_x0000_s1200" style="position:absolute;margin-left:45.15pt;margin-top:-45pt;width:81pt;height:81pt;rotation:-3021008fd;z-index:251729920" fillcolor="#d2ff53" strokecolor="#9c0" strokeweight="3pt"/>
        </w:pict>
      </w:r>
      <w:r>
        <w:rPr>
          <w:noProof/>
        </w:rPr>
        <w:pict>
          <v:shape id="_x0000_s1201" type="#_x0000_t136" style="position:absolute;margin-left:27pt;margin-top:396pt;width:1in;height:45pt;z-index:251728896" fillcolor="black">
            <v:shadow type="perspective" color="#c7dfd3" opacity="52429f" origin="-.5,-.5" offset="-26pt,-36pt" matrix="1.25,,,1.25"/>
            <v:textpath style="font-family:&quot;Arial&quot;;v-text-kern:t" trim="t" fitpath="t" string="  0"/>
          </v:shape>
        </w:pict>
      </w:r>
      <w:r>
        <w:rPr>
          <w:noProof/>
        </w:rPr>
        <w:pict>
          <v:rect id="_x0000_s1202" style="position:absolute;margin-left:45pt;margin-top:378pt;width:81pt;height:81pt;rotation:-3021008fd;z-index:251727872" fillcolor="#d2ff53" strokecolor="#9c0" strokeweight="3pt"/>
        </w:pict>
      </w:r>
      <w:r>
        <w:rPr>
          <w:noProof/>
        </w:rPr>
        <w:pict>
          <v:shape id="_x0000_s1203" type="#_x0000_t136" style="position:absolute;margin-left:27pt;margin-top:-27pt;width:1in;height:45pt;z-index:251730944" fillcolor="black">
            <v:shadow type="perspective" color="#c7dfd3" opacity="52429f" origin="-.5,-.5" offset="-26pt,-36pt" matrix="1.25,,,1.25"/>
            <v:textpath style="font-family:&quot;Arial&quot;;v-text-kern:t" trim="t" fitpath="t" string="  4"/>
          </v:shape>
        </w:pict>
      </w:r>
      <w:r>
        <w:rPr>
          <w:noProof/>
        </w:rPr>
        <w:pict>
          <v:shape id="Pilt 414" o:spid="_x0000_s1204" type="#_x0000_t75" alt="küsimärk" style="position:absolute;margin-left:18pt;margin-top:-86pt;width:419pt;height:419pt;z-index:-251602944;visibility:visible">
            <v:imagedata r:id="rId42" o:title=""/>
          </v:shape>
        </w:pict>
      </w:r>
      <w:r>
        <w:rPr>
          <w:noProof/>
        </w:rPr>
        <w:pict>
          <v:shape id="Pilt 413" o:spid="_x0000_s1205" type="#_x0000_t75" alt="6" style="position:absolute;margin-left:342pt;margin-top:197.95pt;width:81.2pt;height:81.05pt;z-index:251712512;visibility:visible">
            <v:imagedata r:id="rId12" o:title=""/>
          </v:shape>
        </w:pict>
      </w:r>
      <w:r>
        <w:rPr>
          <w:noProof/>
        </w:rPr>
        <w:pict>
          <v:shape id="Pilt 412" o:spid="_x0000_s1206" type="#_x0000_t75" alt="1" style="position:absolute;margin-left:342pt;margin-top:623.2pt;width:78.8pt;height:78.8pt;z-index:251711488;visibility:visible">
            <v:imagedata r:id="rId9" o:title=""/>
          </v:shape>
        </w:pict>
      </w:r>
      <w:r>
        <w:rPr>
          <w:noProof/>
        </w:rPr>
        <w:pict>
          <v:rect id="_x0000_s1207" style="position:absolute;margin-left:18pt;margin-top:-1in;width:419.55pt;height:419.55pt;z-index:251708416" filled="f"/>
        </w:pict>
      </w:r>
      <w:r>
        <w:rPr>
          <w:noProof/>
        </w:rPr>
        <w:pict>
          <v:rect id="_x0000_s1208" style="position:absolute;margin-left:18pt;margin-top:351pt;width:419.55pt;height:419.55pt;z-index:251707392" filled="f"/>
        </w:pict>
      </w:r>
      <w:r>
        <w:rPr>
          <w:noProof/>
        </w:rPr>
        <w:pict>
          <v:shape id="_x0000_s1209" type="#_x0000_t136" style="position:absolute;margin-left:45pt;margin-top:704.5pt;width:5in;height:42.5pt;z-index:251710464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KÜSIMÄRK  "/>
          </v:shape>
        </w:pict>
      </w:r>
      <w:r>
        <w:rPr>
          <w:noProof/>
        </w:rPr>
        <w:pict>
          <v:shape id="_x0000_s1210" type="#_x0000_t136" style="position:absolute;margin-left:45pt;margin-top:281.5pt;width:5in;height:42.5pt;z-index:251709440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KÜSIMÄRK  "/>
          </v:shape>
        </w:pict>
      </w:r>
    </w:p>
    <w:p w:rsidR="00E5686B" w:rsidRDefault="00E5686B" w:rsidP="0099115C">
      <w:pPr>
        <w:rPr>
          <w:rFonts w:ascii="Arial" w:hAnsi="Arial" w:cs="Arial"/>
        </w:rPr>
      </w:pPr>
      <w:r>
        <w:rPr>
          <w:noProof/>
        </w:rPr>
        <w:pict>
          <v:shape id="Pilt 415" o:spid="_x0000_s1211" type="#_x0000_t75" alt="küsimärk2" style="position:absolute;margin-left:18pt;margin-top:400.2pt;width:414pt;height:275.4pt;z-index:-251601920;visibility:visible">
            <v:imagedata r:id="rId43" o:title=""/>
          </v:shape>
        </w:pict>
      </w:r>
      <w:r>
        <w:rPr>
          <w:rFonts w:ascii="Arial" w:hAnsi="Arial" w:cs="Arial"/>
        </w:rPr>
        <w:br w:type="page"/>
      </w:r>
    </w:p>
    <w:p w:rsidR="00E5686B" w:rsidRDefault="00E5686B" w:rsidP="0099115C">
      <w:r>
        <w:rPr>
          <w:noProof/>
        </w:rPr>
        <w:pict>
          <v:shape id="_x0000_s1212" type="#_x0000_t75" style="position:absolute;margin-left:-1in;margin-top:-85.8pt;width:166.5pt;height:83.25pt;z-index:-251566080;visibility:visible">
            <v:imagedata r:id="rId5" o:title=""/>
          </v:shape>
        </w:pict>
      </w:r>
      <w:r>
        <w:rPr>
          <w:noProof/>
        </w:rPr>
        <w:pict>
          <v:shape id="_x0000_s1213" type="#_x0000_t75" style="position:absolute;margin-left:366.95pt;margin-top:-80.8pt;width:149.2pt;height:79.15pt;z-index:-251564032;visibility:visible">
            <v:imagedata r:id="rId6" o:title=""/>
          </v:shape>
        </w:pict>
      </w:r>
      <w:r>
        <w:rPr>
          <w:noProof/>
        </w:rPr>
        <w:pict>
          <v:shape id="_x0000_s1214" type="#_x0000_t75" style="position:absolute;margin-left:144.55pt;margin-top:-81.8pt;width:171.45pt;height:79.95pt;z-index:-251565056;visibility:visible">
            <v:imagedata r:id="rId7" o:title=""/>
          </v:shape>
        </w:pict>
      </w:r>
    </w:p>
    <w:p w:rsidR="00E5686B" w:rsidRPr="00E170F6" w:rsidRDefault="00E5686B" w:rsidP="0099115C">
      <w:r w:rsidRPr="00E170F6">
        <w:t>VIITED</w:t>
      </w:r>
      <w:r>
        <w:t xml:space="preserve"> FOTODELE</w:t>
      </w:r>
    </w:p>
    <w:p w:rsidR="00E5686B" w:rsidRDefault="00E5686B" w:rsidP="0099115C">
      <w:pPr>
        <w:rPr>
          <w:rFonts w:ascii="Arial" w:hAnsi="Arial" w:cs="Arial"/>
        </w:rPr>
      </w:pPr>
    </w:p>
    <w:p w:rsidR="00E5686B" w:rsidRPr="006C4CD6" w:rsidRDefault="00E5686B" w:rsidP="00053E78">
      <w:pPr>
        <w:rPr>
          <w:b/>
        </w:rPr>
      </w:pPr>
      <w:r w:rsidRPr="006C4CD6">
        <w:rPr>
          <w:b/>
        </w:rPr>
        <w:t>Murumuna</w:t>
      </w:r>
    </w:p>
    <w:p w:rsidR="00E5686B" w:rsidRPr="00053E78" w:rsidRDefault="00E5686B" w:rsidP="00CB5764">
      <w:pPr>
        <w:ind w:left="397" w:hanging="397"/>
      </w:pPr>
      <w:r w:rsidRPr="00053E78">
        <w:t xml:space="preserve">Dumat, M. (2012). </w:t>
      </w:r>
      <w:r w:rsidRPr="00053E78">
        <w:rPr>
          <w:i/>
        </w:rPr>
        <w:t>Flaschenbovist (Lycoperdon perlatum).</w:t>
      </w:r>
      <w:r w:rsidRPr="00053E78">
        <w:t xml:space="preserve"> Külastatud aadressil </w:t>
      </w:r>
      <w:hyperlink r:id="rId44" w:history="1">
        <w:r w:rsidRPr="004E6E69">
          <w:t>https://flic.kr/p/bAjLG6</w:t>
        </w:r>
      </w:hyperlink>
      <w:r>
        <w:t>.</w:t>
      </w:r>
    </w:p>
    <w:p w:rsidR="00E5686B" w:rsidRPr="00053E78" w:rsidRDefault="00E5686B" w:rsidP="00CB5764">
      <w:pPr>
        <w:ind w:left="397" w:hanging="397"/>
      </w:pPr>
      <w:r w:rsidRPr="00053E78">
        <w:t xml:space="preserve">Bowman, D. (2004). </w:t>
      </w:r>
      <w:r w:rsidRPr="00053E78">
        <w:rPr>
          <w:i/>
        </w:rPr>
        <w:t>Lycoperdon Pyriforme.</w:t>
      </w:r>
      <w:r w:rsidRPr="00053E78">
        <w:t xml:space="preserve"> Külastatud aadressil </w:t>
      </w:r>
      <w:hyperlink r:id="rId45" w:history="1">
        <w:r w:rsidRPr="004E6E69">
          <w:t>https://flic.kr/p/5DU3</w:t>
        </w:r>
      </w:hyperlink>
      <w:r>
        <w:t>.</w:t>
      </w:r>
    </w:p>
    <w:p w:rsidR="00E5686B" w:rsidRDefault="00E5686B" w:rsidP="0099115C">
      <w:pPr>
        <w:rPr>
          <w:rFonts w:ascii="Arial" w:hAnsi="Arial" w:cs="Arial"/>
        </w:rPr>
      </w:pPr>
    </w:p>
    <w:p w:rsidR="00E5686B" w:rsidRPr="006C4CD6" w:rsidRDefault="00E5686B" w:rsidP="0099115C">
      <w:pPr>
        <w:rPr>
          <w:b/>
        </w:rPr>
      </w:pPr>
      <w:r w:rsidRPr="006C4CD6">
        <w:rPr>
          <w:b/>
        </w:rPr>
        <w:t>Kukeseen</w:t>
      </w:r>
    </w:p>
    <w:p w:rsidR="00E5686B" w:rsidRDefault="00E5686B" w:rsidP="00CB5764">
      <w:pPr>
        <w:ind w:left="397" w:hanging="397"/>
      </w:pPr>
      <w:r>
        <w:t xml:space="preserve">Külastatud aadressil </w:t>
      </w:r>
      <w:hyperlink r:id="rId46" w:history="1">
        <w:r w:rsidRPr="009F5183">
          <w:t>https://pixabay.com/photo-19091</w:t>
        </w:r>
      </w:hyperlink>
      <w:r>
        <w:t>.</w:t>
      </w:r>
    </w:p>
    <w:p w:rsidR="00E5686B" w:rsidRDefault="00E5686B" w:rsidP="00CB5764">
      <w:pPr>
        <w:ind w:left="397" w:hanging="397"/>
      </w:pPr>
      <w:r>
        <w:t xml:space="preserve">Elena, R. (2016). </w:t>
      </w:r>
      <w:r w:rsidRPr="0062057E">
        <w:rPr>
          <w:i/>
        </w:rPr>
        <w:t>Cantharellus cibarius, Fries 1821 (Fungi Basidiomycota Agaricomycetes Cantharellales Cantharellaceæ)</w:t>
      </w:r>
      <w:r>
        <w:t xml:space="preserve">. Külastatud aadressil </w:t>
      </w:r>
      <w:hyperlink r:id="rId47" w:history="1">
        <w:r w:rsidRPr="0062057E">
          <w:t>https://flic.kr/p/FkkeKh</w:t>
        </w:r>
      </w:hyperlink>
      <w:r w:rsidRPr="0062057E">
        <w:t xml:space="preserve">. </w:t>
      </w:r>
    </w:p>
    <w:p w:rsidR="00E5686B" w:rsidRDefault="00E5686B" w:rsidP="00873FAF"/>
    <w:p w:rsidR="00E5686B" w:rsidRPr="006C4CD6" w:rsidRDefault="00E5686B" w:rsidP="00873FAF">
      <w:pPr>
        <w:rPr>
          <w:b/>
        </w:rPr>
      </w:pPr>
      <w:r w:rsidRPr="006C4CD6">
        <w:rPr>
          <w:b/>
        </w:rPr>
        <w:t xml:space="preserve">Puravik </w:t>
      </w:r>
    </w:p>
    <w:p w:rsidR="00E5686B" w:rsidRPr="00FC02BE" w:rsidRDefault="00E5686B" w:rsidP="00FC02BE">
      <w:r>
        <w:t xml:space="preserve">Külastatud aadressil </w:t>
      </w:r>
      <w:hyperlink r:id="rId48" w:history="1">
        <w:r w:rsidRPr="009F5183">
          <w:t>https://pixabay.com/photo-1401413</w:t>
        </w:r>
      </w:hyperlink>
      <w:r>
        <w:t>.</w:t>
      </w:r>
    </w:p>
    <w:p w:rsidR="00E5686B" w:rsidRDefault="00E5686B" w:rsidP="00873FAF">
      <w:r>
        <w:t xml:space="preserve">mongider (2012). </w:t>
      </w:r>
      <w:r w:rsidRPr="00FC02BE">
        <w:rPr>
          <w:i/>
        </w:rPr>
        <w:t>BOLETUS EDULIS (200 grs).</w:t>
      </w:r>
      <w:r>
        <w:t xml:space="preserve"> Külastatud aadressil </w:t>
      </w:r>
      <w:hyperlink r:id="rId49" w:history="1">
        <w:r w:rsidRPr="00FC02BE">
          <w:t>https://flic.kr/p/drDuoG</w:t>
        </w:r>
      </w:hyperlink>
      <w:r w:rsidRPr="00FC02BE">
        <w:t xml:space="preserve">. </w:t>
      </w:r>
    </w:p>
    <w:p w:rsidR="00E5686B" w:rsidRDefault="00E5686B" w:rsidP="00873FAF"/>
    <w:p w:rsidR="00E5686B" w:rsidRPr="006C4CD6" w:rsidRDefault="00E5686B" w:rsidP="00873FAF">
      <w:pPr>
        <w:rPr>
          <w:b/>
        </w:rPr>
      </w:pPr>
      <w:r w:rsidRPr="006C4CD6">
        <w:rPr>
          <w:b/>
        </w:rPr>
        <w:t>Kärbseseen</w:t>
      </w:r>
    </w:p>
    <w:p w:rsidR="00E5686B" w:rsidRPr="00A05EFA" w:rsidRDefault="00E5686B" w:rsidP="00A05EFA">
      <w:r>
        <w:t xml:space="preserve">Weitzel, A. (2015). </w:t>
      </w:r>
      <w:r w:rsidRPr="00975F6E">
        <w:rPr>
          <w:i/>
        </w:rPr>
        <w:t>Amanita</w:t>
      </w:r>
      <w:r>
        <w:t xml:space="preserve">. </w:t>
      </w:r>
      <w:r w:rsidRPr="00A05EFA">
        <w:t xml:space="preserve">Külastatud aadressil </w:t>
      </w:r>
      <w:hyperlink r:id="rId50" w:history="1">
        <w:r w:rsidRPr="009F5183">
          <w:t>https://flic.kr/p/yAX2Wa</w:t>
        </w:r>
      </w:hyperlink>
      <w:r w:rsidRPr="00A05EFA">
        <w:t>.</w:t>
      </w:r>
    </w:p>
    <w:p w:rsidR="00E5686B" w:rsidRPr="00A05EFA" w:rsidRDefault="00E5686B" w:rsidP="00A05EFA">
      <w:r>
        <w:t xml:space="preserve">Dronkert, E. (2010). Fly agaric. </w:t>
      </w:r>
      <w:r w:rsidRPr="00A05EFA">
        <w:t xml:space="preserve">Külastatud aadressil </w:t>
      </w:r>
      <w:hyperlink r:id="rId51" w:history="1">
        <w:r w:rsidRPr="00A05EFA">
          <w:t>https://flic.kr/p/8DZV6j</w:t>
        </w:r>
      </w:hyperlink>
      <w:r w:rsidRPr="00A05EFA">
        <w:t xml:space="preserve">. </w:t>
      </w:r>
    </w:p>
    <w:p w:rsidR="00E5686B" w:rsidRPr="00A05EFA" w:rsidRDefault="00E5686B" w:rsidP="00A05EFA"/>
    <w:p w:rsidR="00E5686B" w:rsidRPr="006C4CD6" w:rsidRDefault="00E5686B" w:rsidP="00A05EFA">
      <w:pPr>
        <w:rPr>
          <w:b/>
        </w:rPr>
      </w:pPr>
      <w:r w:rsidRPr="006C4CD6">
        <w:rPr>
          <w:b/>
        </w:rPr>
        <w:t>Sirmik</w:t>
      </w:r>
    </w:p>
    <w:p w:rsidR="00E5686B" w:rsidRPr="00A05EFA" w:rsidRDefault="00E5686B" w:rsidP="00A05EFA">
      <w:r>
        <w:t xml:space="preserve">Külastatud aadressil </w:t>
      </w:r>
      <w:hyperlink r:id="rId52" w:history="1">
        <w:r w:rsidRPr="009F5183">
          <w:t>https://pixabay.com/photo-1756183</w:t>
        </w:r>
      </w:hyperlink>
      <w:r>
        <w:t>.</w:t>
      </w:r>
    </w:p>
    <w:p w:rsidR="00E5686B" w:rsidRDefault="00E5686B" w:rsidP="00A05EFA">
      <w:r>
        <w:t xml:space="preserve">Külastatud aadressil </w:t>
      </w:r>
      <w:hyperlink r:id="rId53" w:history="1">
        <w:r w:rsidRPr="00BB0370">
          <w:t>https://pixabay.com/photo-2243080</w:t>
        </w:r>
      </w:hyperlink>
      <w:r>
        <w:t>.</w:t>
      </w:r>
    </w:p>
    <w:p w:rsidR="00E5686B" w:rsidRDefault="00E5686B" w:rsidP="00A05EFA"/>
    <w:p w:rsidR="00E5686B" w:rsidRPr="006C4CD6" w:rsidRDefault="00E5686B" w:rsidP="00A05EFA">
      <w:pPr>
        <w:rPr>
          <w:b/>
        </w:rPr>
      </w:pPr>
      <w:r w:rsidRPr="006C4CD6">
        <w:rPr>
          <w:b/>
        </w:rPr>
        <w:t>Pilvik</w:t>
      </w:r>
    </w:p>
    <w:p w:rsidR="00E5686B" w:rsidRPr="00A05EFA" w:rsidRDefault="00E5686B" w:rsidP="004012AD">
      <w:pPr>
        <w:ind w:left="397" w:hanging="397"/>
      </w:pPr>
      <w:r>
        <w:t xml:space="preserve">Dumat, M. (2010). </w:t>
      </w:r>
      <w:r w:rsidRPr="00C966D2">
        <w:rPr>
          <w:i/>
        </w:rPr>
        <w:t>Kirschroter Speitäubling (Russula emetica).</w:t>
      </w:r>
      <w:r w:rsidRPr="00A05EFA">
        <w:t xml:space="preserve"> Külastatud aadressil </w:t>
      </w:r>
      <w:hyperlink r:id="rId54" w:history="1">
        <w:r w:rsidRPr="00BB0370">
          <w:t>https://flic.kr/p/7Mh43o</w:t>
        </w:r>
      </w:hyperlink>
      <w:r w:rsidRPr="00A05EFA">
        <w:t>.</w:t>
      </w:r>
    </w:p>
    <w:p w:rsidR="00E5686B" w:rsidRPr="00A05EFA" w:rsidRDefault="00E5686B" w:rsidP="004012AD">
      <w:pPr>
        <w:ind w:left="397" w:hanging="397"/>
      </w:pPr>
      <w:r>
        <w:t xml:space="preserve">Tonelli, N., A. (2016). </w:t>
      </w:r>
      <w:r w:rsidRPr="004012AD">
        <w:rPr>
          <w:i/>
        </w:rPr>
        <w:t>Algerine Swamp Natural Area (Revisited) (10).</w:t>
      </w:r>
      <w:r>
        <w:rPr>
          <w:rFonts w:ascii="Helvetica" w:hAnsi="Helvetica"/>
          <w:b/>
          <w:bCs/>
          <w:color w:val="212124"/>
          <w:shd w:val="clear" w:color="auto" w:fill="F3F5F6"/>
        </w:rPr>
        <w:t xml:space="preserve"> </w:t>
      </w:r>
      <w:r>
        <w:t xml:space="preserve">Külastatud aadressil </w:t>
      </w:r>
      <w:hyperlink r:id="rId55" w:history="1">
        <w:r w:rsidRPr="00A05EFA">
          <w:t>https://flic.kr/p/LAyT8Y</w:t>
        </w:r>
      </w:hyperlink>
      <w:r w:rsidRPr="00A05EFA">
        <w:t>.</w:t>
      </w:r>
    </w:p>
    <w:p w:rsidR="00E5686B" w:rsidRDefault="00E5686B" w:rsidP="00A05EFA">
      <w:pPr>
        <w:rPr>
          <w:rFonts w:ascii="Arial" w:hAnsi="Arial" w:cs="Arial"/>
          <w:color w:val="C0C0C0"/>
          <w:sz w:val="28"/>
          <w:szCs w:val="28"/>
        </w:rPr>
      </w:pPr>
    </w:p>
    <w:p w:rsidR="00E5686B" w:rsidRPr="006C4CD6" w:rsidRDefault="00E5686B" w:rsidP="00A05EFA">
      <w:pPr>
        <w:rPr>
          <w:b/>
        </w:rPr>
      </w:pPr>
      <w:r w:rsidRPr="006C4CD6">
        <w:rPr>
          <w:b/>
        </w:rPr>
        <w:t>Suur Sarvik</w:t>
      </w:r>
    </w:p>
    <w:p w:rsidR="00E5686B" w:rsidRPr="006C4CD6" w:rsidRDefault="00E5686B" w:rsidP="0044359B">
      <w:pPr>
        <w:ind w:left="397" w:hanging="397"/>
      </w:pPr>
      <w:r>
        <w:t xml:space="preserve">Hollinger, J. (2010). </w:t>
      </w:r>
      <w:r w:rsidRPr="00806842">
        <w:rPr>
          <w:i/>
        </w:rPr>
        <w:t>Calocera viscosa.</w:t>
      </w:r>
      <w:r>
        <w:rPr>
          <w:i/>
        </w:rPr>
        <w:t xml:space="preserve"> </w:t>
      </w:r>
      <w:r w:rsidRPr="006C4CD6">
        <w:t xml:space="preserve">Külastatud aadressil </w:t>
      </w:r>
      <w:hyperlink r:id="rId56" w:history="1">
        <w:r w:rsidRPr="006C4CD6">
          <w:t>https://flic.kr/p/8FdUXy</w:t>
        </w:r>
      </w:hyperlink>
      <w:r w:rsidRPr="006C4CD6">
        <w:t>.</w:t>
      </w:r>
    </w:p>
    <w:p w:rsidR="00E5686B" w:rsidRPr="006C4CD6" w:rsidRDefault="00E5686B" w:rsidP="0044359B">
      <w:pPr>
        <w:ind w:left="397" w:hanging="397"/>
      </w:pPr>
      <w:r>
        <w:t xml:space="preserve">Ward. S. (2013). </w:t>
      </w:r>
      <w:r w:rsidRPr="0044359B">
        <w:rPr>
          <w:i/>
        </w:rPr>
        <w:t>Stag's Horn Fungus (calocera viscosa).</w:t>
      </w:r>
      <w:r>
        <w:rPr>
          <w:i/>
        </w:rPr>
        <w:t xml:space="preserve"> </w:t>
      </w:r>
      <w:r w:rsidRPr="006C4CD6">
        <w:t xml:space="preserve">Külastatud aadressil </w:t>
      </w:r>
      <w:hyperlink r:id="rId57" w:history="1">
        <w:r w:rsidRPr="00BB0370">
          <w:t>https://flic.kr/p/Nivj9d</w:t>
        </w:r>
      </w:hyperlink>
      <w:r w:rsidRPr="006C4CD6">
        <w:t>.</w:t>
      </w:r>
    </w:p>
    <w:p w:rsidR="00E5686B" w:rsidRPr="006C4CD6" w:rsidRDefault="00E5686B" w:rsidP="00A05EFA"/>
    <w:p w:rsidR="00E5686B" w:rsidRPr="00481749" w:rsidRDefault="00E5686B" w:rsidP="00A05EFA">
      <w:pPr>
        <w:rPr>
          <w:b/>
        </w:rPr>
      </w:pPr>
      <w:r w:rsidRPr="00481749">
        <w:rPr>
          <w:b/>
        </w:rPr>
        <w:t>Männiriisikas</w:t>
      </w:r>
    </w:p>
    <w:p w:rsidR="00E5686B" w:rsidRPr="006C4CD6" w:rsidRDefault="00E5686B" w:rsidP="004B61FB">
      <w:pPr>
        <w:ind w:left="397" w:hanging="397"/>
      </w:pPr>
      <w:r>
        <w:t xml:space="preserve">Lindsey, J. (2004). </w:t>
      </w:r>
      <w:hyperlink r:id="rId58" w:tooltip="Lactarius rufus" w:history="1">
        <w:r w:rsidRPr="0048517E">
          <w:rPr>
            <w:i/>
          </w:rPr>
          <w:t>Lactarius rufus</w:t>
        </w:r>
      </w:hyperlink>
      <w:r w:rsidRPr="0048517E">
        <w:rPr>
          <w:i/>
        </w:rPr>
        <w:t> from Commanster, Belgium.</w:t>
      </w:r>
      <w:r w:rsidRPr="006C4CD6">
        <w:t xml:space="preserve"> Külastatud aadressil </w:t>
      </w:r>
      <w:hyperlink r:id="rId59" w:history="1">
        <w:r w:rsidRPr="00BB0370">
          <w:t>https://commons.wikimedia.org/wiki/File:Lactarius_rufus_-_Lindsey.jpg</w:t>
        </w:r>
      </w:hyperlink>
      <w:r w:rsidRPr="006C4CD6">
        <w:t>.</w:t>
      </w:r>
    </w:p>
    <w:p w:rsidR="00E5686B" w:rsidRDefault="00E5686B" w:rsidP="004B61FB">
      <w:pPr>
        <w:ind w:left="397" w:hanging="397"/>
      </w:pPr>
      <w:r w:rsidRPr="006C4CD6">
        <w:t xml:space="preserve">Külastatud aadressil </w:t>
      </w:r>
      <w:hyperlink r:id="rId60" w:history="1">
        <w:r w:rsidRPr="006C4CD6">
          <w:t>https://pixabay.com/photo-529290</w:t>
        </w:r>
      </w:hyperlink>
      <w:r w:rsidRPr="006C4CD6">
        <w:t>.</w:t>
      </w:r>
    </w:p>
    <w:p w:rsidR="00E5686B" w:rsidRDefault="00E5686B" w:rsidP="006C4CD6"/>
    <w:p w:rsidR="00E5686B" w:rsidRPr="00481749" w:rsidRDefault="00E5686B" w:rsidP="006C4CD6">
      <w:pPr>
        <w:rPr>
          <w:b/>
        </w:rPr>
      </w:pPr>
      <w:r w:rsidRPr="00481749">
        <w:rPr>
          <w:b/>
        </w:rPr>
        <w:t xml:space="preserve">Kuuseriisikas </w:t>
      </w:r>
    </w:p>
    <w:p w:rsidR="00E5686B" w:rsidRPr="00F5587C" w:rsidRDefault="00E5686B" w:rsidP="00894497">
      <w:pPr>
        <w:ind w:left="397" w:hanging="397"/>
      </w:pPr>
      <w:r>
        <w:t xml:space="preserve">furtwangl (2009). </w:t>
      </w:r>
      <w:r w:rsidRPr="00894497">
        <w:rPr>
          <w:i/>
        </w:rPr>
        <w:t>Mushroom, NCI Sourdough trail.</w:t>
      </w:r>
      <w:r w:rsidRPr="00F5587C">
        <w:t xml:space="preserve"> Külastatud aadressil </w:t>
      </w:r>
      <w:hyperlink r:id="rId61" w:history="1">
        <w:r w:rsidRPr="00E20113">
          <w:t>https://flic.kr/p/73zoAT</w:t>
        </w:r>
      </w:hyperlink>
      <w:r w:rsidRPr="00F5587C">
        <w:t>.</w:t>
      </w:r>
    </w:p>
    <w:p w:rsidR="00E5686B" w:rsidRPr="00F5587C" w:rsidRDefault="00E5686B" w:rsidP="00894497">
      <w:pPr>
        <w:ind w:left="397" w:hanging="397"/>
      </w:pPr>
      <w:r>
        <w:t xml:space="preserve">Sakalis, T. (2013). </w:t>
      </w:r>
      <w:r w:rsidRPr="00894497">
        <w:rPr>
          <w:i/>
        </w:rPr>
        <w:t>Lactarius deliciosus.</w:t>
      </w:r>
      <w:r>
        <w:rPr>
          <w:rFonts w:ascii="Helvetica" w:hAnsi="Helvetica"/>
          <w:b/>
          <w:bCs/>
          <w:color w:val="212124"/>
          <w:shd w:val="clear" w:color="auto" w:fill="F3F5F6"/>
        </w:rPr>
        <w:t xml:space="preserve"> </w:t>
      </w:r>
      <w:r w:rsidRPr="00F5587C">
        <w:t xml:space="preserve">Külastatud aadressil </w:t>
      </w:r>
      <w:hyperlink r:id="rId62" w:history="1">
        <w:r w:rsidRPr="00F5587C">
          <w:t>https://flic.kr/p/i7MVnq</w:t>
        </w:r>
      </w:hyperlink>
      <w:r w:rsidRPr="00F5587C">
        <w:t>.</w:t>
      </w:r>
    </w:p>
    <w:p w:rsidR="00E5686B" w:rsidRPr="00F5587C" w:rsidRDefault="00E5686B" w:rsidP="00F5587C"/>
    <w:p w:rsidR="00E5686B" w:rsidRPr="00481749" w:rsidRDefault="00E5686B" w:rsidP="00F5587C">
      <w:pPr>
        <w:rPr>
          <w:b/>
        </w:rPr>
      </w:pPr>
      <w:r w:rsidRPr="00481749">
        <w:rPr>
          <w:b/>
        </w:rPr>
        <w:t>Kaseriisikas</w:t>
      </w:r>
    </w:p>
    <w:p w:rsidR="00E5686B" w:rsidRPr="00F5587C" w:rsidRDefault="00E5686B" w:rsidP="00F5587C">
      <w:r w:rsidRPr="00F5587C">
        <w:t xml:space="preserve">Külastatud aadressil </w:t>
      </w:r>
      <w:hyperlink r:id="rId63" w:history="1">
        <w:r w:rsidRPr="00F5587C">
          <w:t>https://pixabay.com/photo-512784</w:t>
        </w:r>
      </w:hyperlink>
      <w:r w:rsidRPr="00F5587C">
        <w:t>.</w:t>
      </w:r>
    </w:p>
    <w:p w:rsidR="00E5686B" w:rsidRPr="00F5587C" w:rsidRDefault="00E5686B" w:rsidP="00F5587C">
      <w:r>
        <w:t xml:space="preserve">Külastatud aadressil </w:t>
      </w:r>
      <w:hyperlink r:id="rId64" w:history="1">
        <w:r w:rsidRPr="00E20113">
          <w:t>https://pixabay.com/photo-225828</w:t>
        </w:r>
      </w:hyperlink>
      <w:r w:rsidRPr="00F5587C">
        <w:t>.</w:t>
      </w:r>
    </w:p>
    <w:p w:rsidR="00E5686B" w:rsidRPr="006C4CD6" w:rsidRDefault="00E5686B" w:rsidP="006C4CD6"/>
    <w:p w:rsidR="00E5686B" w:rsidRDefault="00E5686B" w:rsidP="00481749">
      <w:pPr>
        <w:rPr>
          <w:b/>
        </w:rPr>
      </w:pPr>
      <w:r>
        <w:rPr>
          <w:noProof/>
        </w:rPr>
        <w:pict>
          <v:shape id="_x0000_s1215" type="#_x0000_t75" style="position:absolute;margin-left:366.95pt;margin-top:-67pt;width:149.2pt;height:79.15pt;z-index:-251560960;visibility:visible">
            <v:imagedata r:id="rId6" o:title=""/>
          </v:shape>
        </w:pict>
      </w:r>
      <w:r>
        <w:rPr>
          <w:noProof/>
        </w:rPr>
        <w:pict>
          <v:shape id="_x0000_s1216" type="#_x0000_t75" style="position:absolute;margin-left:144.55pt;margin-top:-68pt;width:171.45pt;height:79.95pt;z-index:-251561984;visibility:visible">
            <v:imagedata r:id="rId7" o:title=""/>
          </v:shape>
        </w:pict>
      </w:r>
      <w:r>
        <w:rPr>
          <w:noProof/>
        </w:rPr>
        <w:pict>
          <v:shape id="_x0000_s1217" type="#_x0000_t75" style="position:absolute;margin-left:-1in;margin-top:-1in;width:166.5pt;height:83.25pt;z-index:-251563008;visibility:visible">
            <v:imagedata r:id="rId5" o:title=""/>
          </v:shape>
        </w:pict>
      </w:r>
    </w:p>
    <w:p w:rsidR="00E5686B" w:rsidRDefault="00E5686B" w:rsidP="00481749">
      <w:pPr>
        <w:rPr>
          <w:b/>
        </w:rPr>
      </w:pPr>
    </w:p>
    <w:p w:rsidR="00E5686B" w:rsidRPr="009622A3" w:rsidRDefault="00E5686B" w:rsidP="00481749">
      <w:pPr>
        <w:rPr>
          <w:b/>
        </w:rPr>
      </w:pPr>
      <w:r w:rsidRPr="009622A3">
        <w:rPr>
          <w:b/>
        </w:rPr>
        <w:t xml:space="preserve">Korv </w:t>
      </w:r>
    </w:p>
    <w:p w:rsidR="00E5686B" w:rsidRPr="009622A3" w:rsidRDefault="00E5686B" w:rsidP="00481749">
      <w:r>
        <w:t xml:space="preserve">Cox, K. (2009). </w:t>
      </w:r>
      <w:r w:rsidRPr="00894497">
        <w:rPr>
          <w:i/>
        </w:rPr>
        <w:t>Basket-for-bost</w:t>
      </w:r>
      <w:r>
        <w:t xml:space="preserve">. </w:t>
      </w:r>
      <w:r w:rsidRPr="009622A3">
        <w:t xml:space="preserve">Külastatud aadressil </w:t>
      </w:r>
      <w:hyperlink r:id="rId65" w:history="1">
        <w:r w:rsidRPr="00E20113">
          <w:t>https://flic.kr/p/6wvjjg</w:t>
        </w:r>
      </w:hyperlink>
      <w:r w:rsidRPr="009622A3">
        <w:t>.</w:t>
      </w:r>
    </w:p>
    <w:p w:rsidR="00E5686B" w:rsidRPr="009622A3" w:rsidRDefault="00E5686B" w:rsidP="00481749"/>
    <w:p w:rsidR="00E5686B" w:rsidRPr="009622A3" w:rsidRDefault="00E5686B" w:rsidP="00481749">
      <w:pPr>
        <w:rPr>
          <w:b/>
        </w:rPr>
      </w:pPr>
      <w:r w:rsidRPr="009622A3">
        <w:rPr>
          <w:b/>
        </w:rPr>
        <w:t xml:space="preserve">Prügi </w:t>
      </w:r>
    </w:p>
    <w:p w:rsidR="00E5686B" w:rsidRPr="009622A3" w:rsidRDefault="00E5686B" w:rsidP="00481749">
      <w:r w:rsidRPr="009622A3">
        <w:t xml:space="preserve">Külastatud aadressil </w:t>
      </w:r>
      <w:hyperlink r:id="rId66" w:history="1">
        <w:r w:rsidRPr="00E20113">
          <w:t>https://pixabay.com/photo-2416624</w:t>
        </w:r>
      </w:hyperlink>
      <w:r w:rsidRPr="009622A3">
        <w:t>.</w:t>
      </w:r>
    </w:p>
    <w:p w:rsidR="00E5686B" w:rsidRPr="009622A3" w:rsidRDefault="00E5686B" w:rsidP="009622A3">
      <w:r w:rsidRPr="009622A3">
        <w:t xml:space="preserve">Külastatud aadressil </w:t>
      </w:r>
      <w:hyperlink r:id="rId67" w:history="1">
        <w:r w:rsidRPr="009622A3">
          <w:t>https://pixabay.com/photo-1269000.</w:t>
        </w:r>
      </w:hyperlink>
    </w:p>
    <w:p w:rsidR="00E5686B" w:rsidRPr="00C95BBF" w:rsidRDefault="00E5686B" w:rsidP="00481749"/>
    <w:p w:rsidR="00E5686B" w:rsidRPr="0089246D" w:rsidRDefault="00E5686B" w:rsidP="00481749">
      <w:pPr>
        <w:rPr>
          <w:b/>
        </w:rPr>
      </w:pPr>
      <w:r w:rsidRPr="0089246D">
        <w:rPr>
          <w:b/>
        </w:rPr>
        <w:t>Jalgratas</w:t>
      </w:r>
    </w:p>
    <w:p w:rsidR="00E5686B" w:rsidRDefault="00E5686B" w:rsidP="009622A3">
      <w:r w:rsidRPr="009622A3">
        <w:t xml:space="preserve">Külastatud aadressil </w:t>
      </w:r>
      <w:hyperlink r:id="rId68" w:history="1">
        <w:r w:rsidRPr="00C95BBF">
          <w:t>https://pixabay.com/photo-635544</w:t>
        </w:r>
      </w:hyperlink>
      <w:r>
        <w:t>.</w:t>
      </w:r>
    </w:p>
    <w:p w:rsidR="00E5686B" w:rsidRPr="00C95BBF" w:rsidRDefault="00E5686B" w:rsidP="009622A3">
      <w:r w:rsidRPr="009622A3">
        <w:t xml:space="preserve">Külastatud aadressil </w:t>
      </w:r>
      <w:hyperlink r:id="rId69" w:history="1">
        <w:r w:rsidRPr="00C95BBF">
          <w:t>https://pixabay.com/photo-1834265</w:t>
        </w:r>
      </w:hyperlink>
      <w:r>
        <w:t>.</w:t>
      </w:r>
    </w:p>
    <w:p w:rsidR="00E5686B" w:rsidRPr="00C95BBF" w:rsidRDefault="00E5686B" w:rsidP="00481749"/>
    <w:p w:rsidR="00E5686B" w:rsidRPr="0089246D" w:rsidRDefault="00E5686B" w:rsidP="00481749">
      <w:pPr>
        <w:rPr>
          <w:b/>
        </w:rPr>
      </w:pPr>
      <w:r w:rsidRPr="0089246D">
        <w:rPr>
          <w:b/>
        </w:rPr>
        <w:t>Küsimärk</w:t>
      </w:r>
    </w:p>
    <w:p w:rsidR="00E5686B" w:rsidRPr="00C95BBF" w:rsidRDefault="00E5686B" w:rsidP="00C95BBF">
      <w:r w:rsidRPr="009622A3">
        <w:t xml:space="preserve">Külastatud aadressil </w:t>
      </w:r>
      <w:hyperlink r:id="rId70" w:history="1">
        <w:r w:rsidRPr="00C95BBF">
          <w:t>https://pixabay.com/photo-1846784</w:t>
        </w:r>
      </w:hyperlink>
      <w:r>
        <w:t>.</w:t>
      </w:r>
    </w:p>
    <w:p w:rsidR="00E5686B" w:rsidRPr="00C95BBF" w:rsidRDefault="00E5686B" w:rsidP="00C95BBF">
      <w:r w:rsidRPr="009622A3">
        <w:t xml:space="preserve">Külastatud aadressil </w:t>
      </w:r>
      <w:r w:rsidRPr="00C95BBF">
        <w:t>https://pixabay.com/photo-2405202.</w:t>
      </w:r>
    </w:p>
    <w:p w:rsidR="00E5686B" w:rsidRPr="00710583" w:rsidRDefault="00E5686B" w:rsidP="00481749">
      <w:pPr>
        <w:rPr>
          <w:rFonts w:ascii="Arial" w:hAnsi="Arial" w:cs="Arial"/>
          <w:color w:val="C0C0C0"/>
          <w:sz w:val="28"/>
          <w:szCs w:val="28"/>
        </w:rPr>
      </w:pPr>
    </w:p>
    <w:p w:rsidR="00E5686B" w:rsidRPr="0004752F" w:rsidRDefault="00E5686B" w:rsidP="00873FAF"/>
    <w:sectPr w:rsidR="00E5686B" w:rsidRPr="0004752F" w:rsidSect="005D024D">
      <w:pgSz w:w="11906" w:h="16838"/>
      <w:pgMar w:top="1417" w:right="1417" w:bottom="107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6ADC"/>
    <w:multiLevelType w:val="hybridMultilevel"/>
    <w:tmpl w:val="B050666A"/>
    <w:lvl w:ilvl="0" w:tplc="042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6490762"/>
    <w:multiLevelType w:val="hybridMultilevel"/>
    <w:tmpl w:val="C7E2DD1C"/>
    <w:lvl w:ilvl="0" w:tplc="042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66D0495"/>
    <w:multiLevelType w:val="hybridMultilevel"/>
    <w:tmpl w:val="ED26821A"/>
    <w:lvl w:ilvl="0" w:tplc="042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2CB7"/>
    <w:rsid w:val="00000E5A"/>
    <w:rsid w:val="00002484"/>
    <w:rsid w:val="000029C2"/>
    <w:rsid w:val="00012EAB"/>
    <w:rsid w:val="000163DC"/>
    <w:rsid w:val="00020815"/>
    <w:rsid w:val="00024122"/>
    <w:rsid w:val="000303AA"/>
    <w:rsid w:val="000312E4"/>
    <w:rsid w:val="00037664"/>
    <w:rsid w:val="000421FC"/>
    <w:rsid w:val="00046AF4"/>
    <w:rsid w:val="0004752F"/>
    <w:rsid w:val="00052FF2"/>
    <w:rsid w:val="00053E78"/>
    <w:rsid w:val="0006029C"/>
    <w:rsid w:val="000636C0"/>
    <w:rsid w:val="000637C9"/>
    <w:rsid w:val="00081B3E"/>
    <w:rsid w:val="00081C0A"/>
    <w:rsid w:val="0008356B"/>
    <w:rsid w:val="00084464"/>
    <w:rsid w:val="00086363"/>
    <w:rsid w:val="00086F76"/>
    <w:rsid w:val="000A15D4"/>
    <w:rsid w:val="000A4B02"/>
    <w:rsid w:val="000B21E1"/>
    <w:rsid w:val="000B4D05"/>
    <w:rsid w:val="000B578D"/>
    <w:rsid w:val="000B635C"/>
    <w:rsid w:val="000C067B"/>
    <w:rsid w:val="000C0D75"/>
    <w:rsid w:val="000C38DC"/>
    <w:rsid w:val="000C4218"/>
    <w:rsid w:val="000C4968"/>
    <w:rsid w:val="000C7C9C"/>
    <w:rsid w:val="000D1787"/>
    <w:rsid w:val="000D4E6B"/>
    <w:rsid w:val="000E1421"/>
    <w:rsid w:val="000E2D62"/>
    <w:rsid w:val="000E422A"/>
    <w:rsid w:val="000E66B2"/>
    <w:rsid w:val="000F5C60"/>
    <w:rsid w:val="00105BBD"/>
    <w:rsid w:val="0011575B"/>
    <w:rsid w:val="001164DE"/>
    <w:rsid w:val="00117979"/>
    <w:rsid w:val="00121B4A"/>
    <w:rsid w:val="0012291D"/>
    <w:rsid w:val="00127276"/>
    <w:rsid w:val="00135055"/>
    <w:rsid w:val="001360E5"/>
    <w:rsid w:val="00136C16"/>
    <w:rsid w:val="00145582"/>
    <w:rsid w:val="00147210"/>
    <w:rsid w:val="00162E51"/>
    <w:rsid w:val="0017555D"/>
    <w:rsid w:val="00183E6F"/>
    <w:rsid w:val="00186573"/>
    <w:rsid w:val="0019364F"/>
    <w:rsid w:val="001937AE"/>
    <w:rsid w:val="00196C1C"/>
    <w:rsid w:val="001A052C"/>
    <w:rsid w:val="001A588D"/>
    <w:rsid w:val="001B297F"/>
    <w:rsid w:val="001B600C"/>
    <w:rsid w:val="001B7C34"/>
    <w:rsid w:val="001C01E5"/>
    <w:rsid w:val="001C0F9C"/>
    <w:rsid w:val="001C1C8C"/>
    <w:rsid w:val="001C2631"/>
    <w:rsid w:val="001C54E6"/>
    <w:rsid w:val="001D426D"/>
    <w:rsid w:val="001D6D2E"/>
    <w:rsid w:val="001E3018"/>
    <w:rsid w:val="001F2C3D"/>
    <w:rsid w:val="001F2D0B"/>
    <w:rsid w:val="001F5394"/>
    <w:rsid w:val="002063D8"/>
    <w:rsid w:val="00232144"/>
    <w:rsid w:val="0023548E"/>
    <w:rsid w:val="00236EAE"/>
    <w:rsid w:val="00237D5C"/>
    <w:rsid w:val="00247AC1"/>
    <w:rsid w:val="00252886"/>
    <w:rsid w:val="0025766A"/>
    <w:rsid w:val="002600FE"/>
    <w:rsid w:val="0026496D"/>
    <w:rsid w:val="002669CE"/>
    <w:rsid w:val="0027181E"/>
    <w:rsid w:val="00272BB9"/>
    <w:rsid w:val="00273EBA"/>
    <w:rsid w:val="002741ED"/>
    <w:rsid w:val="00276E6A"/>
    <w:rsid w:val="00281D7F"/>
    <w:rsid w:val="0028530E"/>
    <w:rsid w:val="0029282D"/>
    <w:rsid w:val="002937BF"/>
    <w:rsid w:val="002953DD"/>
    <w:rsid w:val="002A244E"/>
    <w:rsid w:val="002A6249"/>
    <w:rsid w:val="002A7355"/>
    <w:rsid w:val="002B2599"/>
    <w:rsid w:val="002B3359"/>
    <w:rsid w:val="002B409B"/>
    <w:rsid w:val="002B5C16"/>
    <w:rsid w:val="002B62BB"/>
    <w:rsid w:val="002C0E12"/>
    <w:rsid w:val="002C3115"/>
    <w:rsid w:val="002C47DF"/>
    <w:rsid w:val="002C5513"/>
    <w:rsid w:val="002D1BE9"/>
    <w:rsid w:val="002E04FC"/>
    <w:rsid w:val="002E19A5"/>
    <w:rsid w:val="002F016D"/>
    <w:rsid w:val="002F4E17"/>
    <w:rsid w:val="003071C5"/>
    <w:rsid w:val="003121FE"/>
    <w:rsid w:val="00317D6B"/>
    <w:rsid w:val="00320560"/>
    <w:rsid w:val="003230BA"/>
    <w:rsid w:val="003246F3"/>
    <w:rsid w:val="0033370A"/>
    <w:rsid w:val="003413DC"/>
    <w:rsid w:val="00341830"/>
    <w:rsid w:val="0034503F"/>
    <w:rsid w:val="003515F7"/>
    <w:rsid w:val="00351CC2"/>
    <w:rsid w:val="00354051"/>
    <w:rsid w:val="00355308"/>
    <w:rsid w:val="0036282F"/>
    <w:rsid w:val="00363143"/>
    <w:rsid w:val="00363FCC"/>
    <w:rsid w:val="003722A1"/>
    <w:rsid w:val="00380AE1"/>
    <w:rsid w:val="00383A9C"/>
    <w:rsid w:val="00394DE3"/>
    <w:rsid w:val="003A7EC7"/>
    <w:rsid w:val="003B6655"/>
    <w:rsid w:val="003B722F"/>
    <w:rsid w:val="003C0312"/>
    <w:rsid w:val="003C0A48"/>
    <w:rsid w:val="003C3B7C"/>
    <w:rsid w:val="003C4849"/>
    <w:rsid w:val="003D0076"/>
    <w:rsid w:val="003D156B"/>
    <w:rsid w:val="003D430F"/>
    <w:rsid w:val="003E0091"/>
    <w:rsid w:val="003E47D0"/>
    <w:rsid w:val="003F368F"/>
    <w:rsid w:val="003F520F"/>
    <w:rsid w:val="00400A6E"/>
    <w:rsid w:val="004012AD"/>
    <w:rsid w:val="00401DDA"/>
    <w:rsid w:val="00401F0F"/>
    <w:rsid w:val="0041370E"/>
    <w:rsid w:val="004148E3"/>
    <w:rsid w:val="004225B9"/>
    <w:rsid w:val="00423464"/>
    <w:rsid w:val="0042370D"/>
    <w:rsid w:val="00425D19"/>
    <w:rsid w:val="00427D4A"/>
    <w:rsid w:val="004303C9"/>
    <w:rsid w:val="00430D6B"/>
    <w:rsid w:val="004405E9"/>
    <w:rsid w:val="004414A4"/>
    <w:rsid w:val="0044359B"/>
    <w:rsid w:val="00450043"/>
    <w:rsid w:val="004553ED"/>
    <w:rsid w:val="0045637D"/>
    <w:rsid w:val="004676E8"/>
    <w:rsid w:val="0047160A"/>
    <w:rsid w:val="0047230A"/>
    <w:rsid w:val="00477C9C"/>
    <w:rsid w:val="00481749"/>
    <w:rsid w:val="0048517E"/>
    <w:rsid w:val="00495D01"/>
    <w:rsid w:val="004A0507"/>
    <w:rsid w:val="004A70B7"/>
    <w:rsid w:val="004A763C"/>
    <w:rsid w:val="004B2C00"/>
    <w:rsid w:val="004B54DD"/>
    <w:rsid w:val="004B563D"/>
    <w:rsid w:val="004B61FB"/>
    <w:rsid w:val="004B65F7"/>
    <w:rsid w:val="004B75F0"/>
    <w:rsid w:val="004C0F19"/>
    <w:rsid w:val="004C258B"/>
    <w:rsid w:val="004D2CB7"/>
    <w:rsid w:val="004D541D"/>
    <w:rsid w:val="004E2A46"/>
    <w:rsid w:val="004E2CC6"/>
    <w:rsid w:val="004E4B38"/>
    <w:rsid w:val="004E6E69"/>
    <w:rsid w:val="005027E3"/>
    <w:rsid w:val="00506C93"/>
    <w:rsid w:val="00514E4E"/>
    <w:rsid w:val="005161EE"/>
    <w:rsid w:val="00521FC8"/>
    <w:rsid w:val="00524881"/>
    <w:rsid w:val="0052632B"/>
    <w:rsid w:val="00533DF0"/>
    <w:rsid w:val="005362B3"/>
    <w:rsid w:val="00536803"/>
    <w:rsid w:val="005376C5"/>
    <w:rsid w:val="00546BC9"/>
    <w:rsid w:val="00547EF9"/>
    <w:rsid w:val="0055037B"/>
    <w:rsid w:val="00552EAA"/>
    <w:rsid w:val="005634D9"/>
    <w:rsid w:val="00563952"/>
    <w:rsid w:val="00566738"/>
    <w:rsid w:val="0056711B"/>
    <w:rsid w:val="00567217"/>
    <w:rsid w:val="00567947"/>
    <w:rsid w:val="00576544"/>
    <w:rsid w:val="005777BF"/>
    <w:rsid w:val="00580E71"/>
    <w:rsid w:val="00584F59"/>
    <w:rsid w:val="005853D7"/>
    <w:rsid w:val="00585C86"/>
    <w:rsid w:val="0058707A"/>
    <w:rsid w:val="0059130D"/>
    <w:rsid w:val="00593768"/>
    <w:rsid w:val="00595519"/>
    <w:rsid w:val="005B03F2"/>
    <w:rsid w:val="005B47C2"/>
    <w:rsid w:val="005B519C"/>
    <w:rsid w:val="005B71F4"/>
    <w:rsid w:val="005C5384"/>
    <w:rsid w:val="005C70A7"/>
    <w:rsid w:val="005D024D"/>
    <w:rsid w:val="005D2DA4"/>
    <w:rsid w:val="005D4666"/>
    <w:rsid w:val="005E0F3B"/>
    <w:rsid w:val="005E6180"/>
    <w:rsid w:val="005F5337"/>
    <w:rsid w:val="00600DEC"/>
    <w:rsid w:val="00605E7B"/>
    <w:rsid w:val="00606362"/>
    <w:rsid w:val="00613007"/>
    <w:rsid w:val="0061405E"/>
    <w:rsid w:val="0062057E"/>
    <w:rsid w:val="006217A2"/>
    <w:rsid w:val="006263FC"/>
    <w:rsid w:val="00626ACE"/>
    <w:rsid w:val="00627E99"/>
    <w:rsid w:val="006314FA"/>
    <w:rsid w:val="00631E07"/>
    <w:rsid w:val="00633186"/>
    <w:rsid w:val="00634051"/>
    <w:rsid w:val="00634EFC"/>
    <w:rsid w:val="00634F19"/>
    <w:rsid w:val="00646028"/>
    <w:rsid w:val="00653E5C"/>
    <w:rsid w:val="00660312"/>
    <w:rsid w:val="006665ED"/>
    <w:rsid w:val="006750BB"/>
    <w:rsid w:val="00687DFF"/>
    <w:rsid w:val="00695116"/>
    <w:rsid w:val="006A2619"/>
    <w:rsid w:val="006A328B"/>
    <w:rsid w:val="006B0AAE"/>
    <w:rsid w:val="006B5F5A"/>
    <w:rsid w:val="006B6E7B"/>
    <w:rsid w:val="006C1B8D"/>
    <w:rsid w:val="006C4CD6"/>
    <w:rsid w:val="006D4A8B"/>
    <w:rsid w:val="006D6352"/>
    <w:rsid w:val="006D6BC8"/>
    <w:rsid w:val="006D7AEB"/>
    <w:rsid w:val="006D7B23"/>
    <w:rsid w:val="006E2F37"/>
    <w:rsid w:val="006E5728"/>
    <w:rsid w:val="006E78A3"/>
    <w:rsid w:val="006E7C58"/>
    <w:rsid w:val="006F1B8A"/>
    <w:rsid w:val="006F4754"/>
    <w:rsid w:val="00703DE7"/>
    <w:rsid w:val="00710583"/>
    <w:rsid w:val="007133C6"/>
    <w:rsid w:val="00724130"/>
    <w:rsid w:val="00724A54"/>
    <w:rsid w:val="0072771F"/>
    <w:rsid w:val="00727864"/>
    <w:rsid w:val="00727CC8"/>
    <w:rsid w:val="0073713E"/>
    <w:rsid w:val="00737223"/>
    <w:rsid w:val="00746AF0"/>
    <w:rsid w:val="00762370"/>
    <w:rsid w:val="00767B14"/>
    <w:rsid w:val="00767D4E"/>
    <w:rsid w:val="007727E0"/>
    <w:rsid w:val="0077576C"/>
    <w:rsid w:val="0077723C"/>
    <w:rsid w:val="00780548"/>
    <w:rsid w:val="00781BC7"/>
    <w:rsid w:val="00783A7D"/>
    <w:rsid w:val="00786384"/>
    <w:rsid w:val="00797EB0"/>
    <w:rsid w:val="007A6C6E"/>
    <w:rsid w:val="007A7175"/>
    <w:rsid w:val="007B1A45"/>
    <w:rsid w:val="007B6AA3"/>
    <w:rsid w:val="007C0205"/>
    <w:rsid w:val="007C5EA7"/>
    <w:rsid w:val="007D3695"/>
    <w:rsid w:val="007D36EE"/>
    <w:rsid w:val="007D5C55"/>
    <w:rsid w:val="007D6296"/>
    <w:rsid w:val="007E43BB"/>
    <w:rsid w:val="007E52CF"/>
    <w:rsid w:val="007F3214"/>
    <w:rsid w:val="0080475C"/>
    <w:rsid w:val="00806842"/>
    <w:rsid w:val="0081091E"/>
    <w:rsid w:val="008138B8"/>
    <w:rsid w:val="00813FB0"/>
    <w:rsid w:val="0082081F"/>
    <w:rsid w:val="00820A84"/>
    <w:rsid w:val="0082215A"/>
    <w:rsid w:val="008235EA"/>
    <w:rsid w:val="00824656"/>
    <w:rsid w:val="00837CD4"/>
    <w:rsid w:val="008478F4"/>
    <w:rsid w:val="00855B11"/>
    <w:rsid w:val="00860DCE"/>
    <w:rsid w:val="00861704"/>
    <w:rsid w:val="00873FAF"/>
    <w:rsid w:val="008751FD"/>
    <w:rsid w:val="008753B7"/>
    <w:rsid w:val="00877380"/>
    <w:rsid w:val="0088469F"/>
    <w:rsid w:val="008851D5"/>
    <w:rsid w:val="00885CCF"/>
    <w:rsid w:val="00886B8A"/>
    <w:rsid w:val="008902C0"/>
    <w:rsid w:val="0089145C"/>
    <w:rsid w:val="0089246D"/>
    <w:rsid w:val="00894497"/>
    <w:rsid w:val="00896F53"/>
    <w:rsid w:val="008B0ACE"/>
    <w:rsid w:val="008B143E"/>
    <w:rsid w:val="008B3C7F"/>
    <w:rsid w:val="008C336C"/>
    <w:rsid w:val="008C3C25"/>
    <w:rsid w:val="008D2506"/>
    <w:rsid w:val="008E0FFB"/>
    <w:rsid w:val="008E20D2"/>
    <w:rsid w:val="008E2193"/>
    <w:rsid w:val="008F0566"/>
    <w:rsid w:val="008F3FF7"/>
    <w:rsid w:val="008F4676"/>
    <w:rsid w:val="008F5948"/>
    <w:rsid w:val="008F67EB"/>
    <w:rsid w:val="00903441"/>
    <w:rsid w:val="009040A1"/>
    <w:rsid w:val="00905836"/>
    <w:rsid w:val="00906C6B"/>
    <w:rsid w:val="0092074F"/>
    <w:rsid w:val="00921C44"/>
    <w:rsid w:val="00934777"/>
    <w:rsid w:val="00943E04"/>
    <w:rsid w:val="00945534"/>
    <w:rsid w:val="0096074E"/>
    <w:rsid w:val="00961EEB"/>
    <w:rsid w:val="009622A3"/>
    <w:rsid w:val="00967701"/>
    <w:rsid w:val="0097411C"/>
    <w:rsid w:val="00975F6E"/>
    <w:rsid w:val="00981D76"/>
    <w:rsid w:val="009820E8"/>
    <w:rsid w:val="00985D4D"/>
    <w:rsid w:val="00986EA1"/>
    <w:rsid w:val="0099115C"/>
    <w:rsid w:val="00991365"/>
    <w:rsid w:val="009933DD"/>
    <w:rsid w:val="00993BC8"/>
    <w:rsid w:val="00995CD1"/>
    <w:rsid w:val="009961CD"/>
    <w:rsid w:val="009A06E5"/>
    <w:rsid w:val="009A1C5C"/>
    <w:rsid w:val="009A5857"/>
    <w:rsid w:val="009A5BB6"/>
    <w:rsid w:val="009B1DF9"/>
    <w:rsid w:val="009B34C5"/>
    <w:rsid w:val="009B3C06"/>
    <w:rsid w:val="009D076A"/>
    <w:rsid w:val="009D417C"/>
    <w:rsid w:val="009D493F"/>
    <w:rsid w:val="009E3CD3"/>
    <w:rsid w:val="009E785A"/>
    <w:rsid w:val="009F0C13"/>
    <w:rsid w:val="009F21D1"/>
    <w:rsid w:val="009F37D7"/>
    <w:rsid w:val="009F5183"/>
    <w:rsid w:val="00A02AF7"/>
    <w:rsid w:val="00A0334E"/>
    <w:rsid w:val="00A04DC9"/>
    <w:rsid w:val="00A05EFA"/>
    <w:rsid w:val="00A107DF"/>
    <w:rsid w:val="00A11F3C"/>
    <w:rsid w:val="00A3514B"/>
    <w:rsid w:val="00A418EC"/>
    <w:rsid w:val="00A43675"/>
    <w:rsid w:val="00A4535E"/>
    <w:rsid w:val="00A501A2"/>
    <w:rsid w:val="00A55331"/>
    <w:rsid w:val="00A63A65"/>
    <w:rsid w:val="00A6479C"/>
    <w:rsid w:val="00A6543A"/>
    <w:rsid w:val="00A65B7A"/>
    <w:rsid w:val="00A671E8"/>
    <w:rsid w:val="00A725F1"/>
    <w:rsid w:val="00A77D35"/>
    <w:rsid w:val="00A80331"/>
    <w:rsid w:val="00A8776F"/>
    <w:rsid w:val="00A90DB1"/>
    <w:rsid w:val="00A9483C"/>
    <w:rsid w:val="00A94AE3"/>
    <w:rsid w:val="00A96654"/>
    <w:rsid w:val="00AA1F2F"/>
    <w:rsid w:val="00AA3C7D"/>
    <w:rsid w:val="00AA4BD8"/>
    <w:rsid w:val="00AA4C0F"/>
    <w:rsid w:val="00AA7282"/>
    <w:rsid w:val="00AA7636"/>
    <w:rsid w:val="00AB5BC7"/>
    <w:rsid w:val="00AC0584"/>
    <w:rsid w:val="00AC4F4D"/>
    <w:rsid w:val="00AC7845"/>
    <w:rsid w:val="00AD0C7F"/>
    <w:rsid w:val="00AD39B5"/>
    <w:rsid w:val="00AD5045"/>
    <w:rsid w:val="00AD5762"/>
    <w:rsid w:val="00AF0276"/>
    <w:rsid w:val="00AF2AB8"/>
    <w:rsid w:val="00AF464D"/>
    <w:rsid w:val="00AF5591"/>
    <w:rsid w:val="00AF5DBE"/>
    <w:rsid w:val="00B01B81"/>
    <w:rsid w:val="00B04B92"/>
    <w:rsid w:val="00B13174"/>
    <w:rsid w:val="00B13FF9"/>
    <w:rsid w:val="00B146C5"/>
    <w:rsid w:val="00B15E44"/>
    <w:rsid w:val="00B17DCC"/>
    <w:rsid w:val="00B22A46"/>
    <w:rsid w:val="00B232E6"/>
    <w:rsid w:val="00B30E9B"/>
    <w:rsid w:val="00B31015"/>
    <w:rsid w:val="00B325BD"/>
    <w:rsid w:val="00B345CB"/>
    <w:rsid w:val="00B44F28"/>
    <w:rsid w:val="00B503C0"/>
    <w:rsid w:val="00B50FC8"/>
    <w:rsid w:val="00B53B65"/>
    <w:rsid w:val="00B53FFF"/>
    <w:rsid w:val="00B563E7"/>
    <w:rsid w:val="00B60F57"/>
    <w:rsid w:val="00B65FA6"/>
    <w:rsid w:val="00B7634C"/>
    <w:rsid w:val="00B77E73"/>
    <w:rsid w:val="00B827A0"/>
    <w:rsid w:val="00B851D4"/>
    <w:rsid w:val="00BA0481"/>
    <w:rsid w:val="00BA521E"/>
    <w:rsid w:val="00BA7575"/>
    <w:rsid w:val="00BA7D38"/>
    <w:rsid w:val="00BB0370"/>
    <w:rsid w:val="00BC14D5"/>
    <w:rsid w:val="00BC2F8B"/>
    <w:rsid w:val="00BD43BF"/>
    <w:rsid w:val="00BD7067"/>
    <w:rsid w:val="00BE00C1"/>
    <w:rsid w:val="00BE1992"/>
    <w:rsid w:val="00BE4953"/>
    <w:rsid w:val="00BE5E22"/>
    <w:rsid w:val="00BE636F"/>
    <w:rsid w:val="00BE7A4A"/>
    <w:rsid w:val="00BF5F28"/>
    <w:rsid w:val="00C01BDE"/>
    <w:rsid w:val="00C026C8"/>
    <w:rsid w:val="00C050D1"/>
    <w:rsid w:val="00C0618F"/>
    <w:rsid w:val="00C13A62"/>
    <w:rsid w:val="00C2180A"/>
    <w:rsid w:val="00C22E24"/>
    <w:rsid w:val="00C264F8"/>
    <w:rsid w:val="00C26C68"/>
    <w:rsid w:val="00C3691E"/>
    <w:rsid w:val="00C37558"/>
    <w:rsid w:val="00C377B3"/>
    <w:rsid w:val="00C444B9"/>
    <w:rsid w:val="00C47AB4"/>
    <w:rsid w:val="00C541E5"/>
    <w:rsid w:val="00C54D37"/>
    <w:rsid w:val="00C56C9A"/>
    <w:rsid w:val="00C71FA3"/>
    <w:rsid w:val="00C732C7"/>
    <w:rsid w:val="00C82E3F"/>
    <w:rsid w:val="00C83B9E"/>
    <w:rsid w:val="00C841EC"/>
    <w:rsid w:val="00C85EE5"/>
    <w:rsid w:val="00C95BBF"/>
    <w:rsid w:val="00C9605D"/>
    <w:rsid w:val="00C966D2"/>
    <w:rsid w:val="00CA6728"/>
    <w:rsid w:val="00CB217B"/>
    <w:rsid w:val="00CB35F5"/>
    <w:rsid w:val="00CB5764"/>
    <w:rsid w:val="00CB5BDC"/>
    <w:rsid w:val="00CB664B"/>
    <w:rsid w:val="00CB67FF"/>
    <w:rsid w:val="00CB7BDF"/>
    <w:rsid w:val="00CC115F"/>
    <w:rsid w:val="00CC1FD0"/>
    <w:rsid w:val="00CC7EEE"/>
    <w:rsid w:val="00CD50DA"/>
    <w:rsid w:val="00CE592D"/>
    <w:rsid w:val="00CF5ECE"/>
    <w:rsid w:val="00CF70A3"/>
    <w:rsid w:val="00D016AF"/>
    <w:rsid w:val="00D01D49"/>
    <w:rsid w:val="00D0248E"/>
    <w:rsid w:val="00D03053"/>
    <w:rsid w:val="00D03419"/>
    <w:rsid w:val="00D03D41"/>
    <w:rsid w:val="00D04564"/>
    <w:rsid w:val="00D17AB5"/>
    <w:rsid w:val="00D21842"/>
    <w:rsid w:val="00D226D0"/>
    <w:rsid w:val="00D32DB3"/>
    <w:rsid w:val="00D37E76"/>
    <w:rsid w:val="00D42FCA"/>
    <w:rsid w:val="00D443DE"/>
    <w:rsid w:val="00D47714"/>
    <w:rsid w:val="00D51ADE"/>
    <w:rsid w:val="00D52C12"/>
    <w:rsid w:val="00D610F5"/>
    <w:rsid w:val="00D665FB"/>
    <w:rsid w:val="00D72D0F"/>
    <w:rsid w:val="00D72D55"/>
    <w:rsid w:val="00D75F3D"/>
    <w:rsid w:val="00D80E1F"/>
    <w:rsid w:val="00D901F4"/>
    <w:rsid w:val="00D95831"/>
    <w:rsid w:val="00D97B31"/>
    <w:rsid w:val="00DA4555"/>
    <w:rsid w:val="00DA5F0F"/>
    <w:rsid w:val="00DB42F5"/>
    <w:rsid w:val="00DC018A"/>
    <w:rsid w:val="00DC02FA"/>
    <w:rsid w:val="00DC3E1C"/>
    <w:rsid w:val="00DC73F6"/>
    <w:rsid w:val="00DC782C"/>
    <w:rsid w:val="00DD2F63"/>
    <w:rsid w:val="00DD33C0"/>
    <w:rsid w:val="00DD3B1A"/>
    <w:rsid w:val="00DE0D07"/>
    <w:rsid w:val="00DF2CD6"/>
    <w:rsid w:val="00E00218"/>
    <w:rsid w:val="00E005D1"/>
    <w:rsid w:val="00E162CC"/>
    <w:rsid w:val="00E170F6"/>
    <w:rsid w:val="00E20113"/>
    <w:rsid w:val="00E35CF1"/>
    <w:rsid w:val="00E40F9B"/>
    <w:rsid w:val="00E42509"/>
    <w:rsid w:val="00E533AC"/>
    <w:rsid w:val="00E53409"/>
    <w:rsid w:val="00E5686B"/>
    <w:rsid w:val="00E56DB5"/>
    <w:rsid w:val="00E6056A"/>
    <w:rsid w:val="00E62E65"/>
    <w:rsid w:val="00E63848"/>
    <w:rsid w:val="00E7123A"/>
    <w:rsid w:val="00E71502"/>
    <w:rsid w:val="00E71840"/>
    <w:rsid w:val="00E723A4"/>
    <w:rsid w:val="00E7673B"/>
    <w:rsid w:val="00E7778E"/>
    <w:rsid w:val="00E805B8"/>
    <w:rsid w:val="00E84700"/>
    <w:rsid w:val="00E87FA6"/>
    <w:rsid w:val="00E9293F"/>
    <w:rsid w:val="00E9423A"/>
    <w:rsid w:val="00E942FA"/>
    <w:rsid w:val="00E961B8"/>
    <w:rsid w:val="00EA10DC"/>
    <w:rsid w:val="00EA4BFA"/>
    <w:rsid w:val="00EA70FB"/>
    <w:rsid w:val="00EB0FCE"/>
    <w:rsid w:val="00EB7031"/>
    <w:rsid w:val="00EC266E"/>
    <w:rsid w:val="00EC3C16"/>
    <w:rsid w:val="00EC7322"/>
    <w:rsid w:val="00EC7A2C"/>
    <w:rsid w:val="00ED3826"/>
    <w:rsid w:val="00EE021D"/>
    <w:rsid w:val="00EE0CC9"/>
    <w:rsid w:val="00EE5F2F"/>
    <w:rsid w:val="00F016B3"/>
    <w:rsid w:val="00F16A72"/>
    <w:rsid w:val="00F202BE"/>
    <w:rsid w:val="00F21B68"/>
    <w:rsid w:val="00F32702"/>
    <w:rsid w:val="00F35D7D"/>
    <w:rsid w:val="00F40706"/>
    <w:rsid w:val="00F40C8E"/>
    <w:rsid w:val="00F431E1"/>
    <w:rsid w:val="00F4526C"/>
    <w:rsid w:val="00F531BB"/>
    <w:rsid w:val="00F5587C"/>
    <w:rsid w:val="00F7082B"/>
    <w:rsid w:val="00F7172B"/>
    <w:rsid w:val="00F73AA1"/>
    <w:rsid w:val="00F83F41"/>
    <w:rsid w:val="00F8683C"/>
    <w:rsid w:val="00F91471"/>
    <w:rsid w:val="00F93D2F"/>
    <w:rsid w:val="00FA22B9"/>
    <w:rsid w:val="00FB2E7C"/>
    <w:rsid w:val="00FB3CDE"/>
    <w:rsid w:val="00FB5C1D"/>
    <w:rsid w:val="00FB657C"/>
    <w:rsid w:val="00FB6B2C"/>
    <w:rsid w:val="00FC02BE"/>
    <w:rsid w:val="00FC0C37"/>
    <w:rsid w:val="00FC1539"/>
    <w:rsid w:val="00FD6E2D"/>
    <w:rsid w:val="00FE0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t-EE" w:eastAsia="et-E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BC7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6A328B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48517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hyperlink" Target="https://flic.kr/p/FkkeKh" TargetMode="External"/><Relationship Id="rId50" Type="http://schemas.openxmlformats.org/officeDocument/2006/relationships/hyperlink" Target="https://flic.kr/p/yAX2Wa" TargetMode="External"/><Relationship Id="rId55" Type="http://schemas.openxmlformats.org/officeDocument/2006/relationships/hyperlink" Target="https://flic.kr/p/LAyT8Y" TargetMode="External"/><Relationship Id="rId63" Type="http://schemas.openxmlformats.org/officeDocument/2006/relationships/hyperlink" Target="https://pixabay.com/photo-512784/" TargetMode="External"/><Relationship Id="rId68" Type="http://schemas.openxmlformats.org/officeDocument/2006/relationships/hyperlink" Target="https://pixabay.com/photo-635544/" TargetMode="External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hyperlink" Target="https://flic.kr/p/5DU3" TargetMode="External"/><Relationship Id="rId53" Type="http://schemas.openxmlformats.org/officeDocument/2006/relationships/hyperlink" Target="https://pixabay.com/photo-2243080" TargetMode="External"/><Relationship Id="rId58" Type="http://schemas.openxmlformats.org/officeDocument/2006/relationships/hyperlink" Target="https://commons.wikimedia.org/wiki/Lactarius_rufus" TargetMode="External"/><Relationship Id="rId66" Type="http://schemas.openxmlformats.org/officeDocument/2006/relationships/hyperlink" Target="https://pixabay.com/photo-2416624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hyperlink" Target="https://flic.kr/p/drDuoG" TargetMode="External"/><Relationship Id="rId57" Type="http://schemas.openxmlformats.org/officeDocument/2006/relationships/hyperlink" Target="https://flic.kr/p/Nivj9d" TargetMode="External"/><Relationship Id="rId61" Type="http://schemas.openxmlformats.org/officeDocument/2006/relationships/hyperlink" Target="https://flic.kr/p/73zoAT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https://flic.kr/p/bAjLG6" TargetMode="External"/><Relationship Id="rId52" Type="http://schemas.openxmlformats.org/officeDocument/2006/relationships/hyperlink" Target="https://pixabay.com/photo-1756183" TargetMode="External"/><Relationship Id="rId60" Type="http://schemas.openxmlformats.org/officeDocument/2006/relationships/hyperlink" Target="https://pixabay.com/photo-529290/" TargetMode="External"/><Relationship Id="rId65" Type="http://schemas.openxmlformats.org/officeDocument/2006/relationships/hyperlink" Target="https://flic.kr/p/6wvjj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hyperlink" Target="https://pixabay.com/photo-1401413" TargetMode="External"/><Relationship Id="rId56" Type="http://schemas.openxmlformats.org/officeDocument/2006/relationships/hyperlink" Target="https://flic.kr/p/8FdUXy" TargetMode="External"/><Relationship Id="rId64" Type="http://schemas.openxmlformats.org/officeDocument/2006/relationships/hyperlink" Target="https://pixabay.com/photo-225828" TargetMode="External"/><Relationship Id="rId69" Type="http://schemas.openxmlformats.org/officeDocument/2006/relationships/hyperlink" Target="https://pixabay.com/photo-1834265/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flic.kr/p/8DZV6j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hyperlink" Target="https://pixabay.com/photo-19091" TargetMode="External"/><Relationship Id="rId59" Type="http://schemas.openxmlformats.org/officeDocument/2006/relationships/hyperlink" Target="https://commons.wikimedia.org/wiki/File:Lactarius_rufus_-_Lindsey.jpg" TargetMode="External"/><Relationship Id="rId67" Type="http://schemas.openxmlformats.org/officeDocument/2006/relationships/hyperlink" Target="https://pixabay.com/photo-1269000.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hyperlink" Target="https://flic.kr/p/7Mh43o" TargetMode="External"/><Relationship Id="rId62" Type="http://schemas.openxmlformats.org/officeDocument/2006/relationships/hyperlink" Target="https://flic.kr/p/i7MVnq" TargetMode="External"/><Relationship Id="rId70" Type="http://schemas.openxmlformats.org/officeDocument/2006/relationships/hyperlink" Target="https://pixabay.com/photo-184678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145</TotalTime>
  <Pages>18</Pages>
  <Words>1114</Words>
  <Characters>6462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</dc:creator>
  <cp:keywords/>
  <dc:description/>
  <cp:lastModifiedBy>MINA</cp:lastModifiedBy>
  <cp:revision>16</cp:revision>
  <dcterms:created xsi:type="dcterms:W3CDTF">2017-08-14T07:37:00Z</dcterms:created>
  <dcterms:modified xsi:type="dcterms:W3CDTF">2017-08-27T10:34:00Z</dcterms:modified>
</cp:coreProperties>
</file>